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6A27" w:rsidRDefault="00366A27" w:rsidP="00366A27">
      <w:pPr>
        <w:pStyle w:val="Titel"/>
        <w:jc w:val="left"/>
        <w:rPr>
          <w:rFonts w:ascii="Times New Roman" w:hAnsi="Times New Roman"/>
          <w:sz w:val="24"/>
        </w:rPr>
      </w:pPr>
      <w:bookmarkStart w:id="0" w:name="_GoBack"/>
      <w:bookmarkEnd w:id="0"/>
    </w:p>
    <w:p w:rsidR="00366A27" w:rsidRDefault="00366A27" w:rsidP="00366A27">
      <w:pPr>
        <w:pStyle w:val="Titel"/>
        <w:jc w:val="left"/>
        <w:rPr>
          <w:rFonts w:ascii="Times New Roman" w:hAnsi="Times New Roman"/>
          <w:sz w:val="24"/>
        </w:rPr>
        <w:sectPr w:rsidR="00366A27" w:rsidSect="00366A27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7" w:h="16840" w:code="9"/>
          <w:pgMar w:top="1418" w:right="1418" w:bottom="1134" w:left="1843" w:header="720" w:footer="567" w:gutter="0"/>
          <w:cols w:space="720"/>
          <w:titlePg/>
        </w:sectPr>
      </w:pPr>
    </w:p>
    <w:p w:rsidR="00CD5E93" w:rsidRPr="00044E1D" w:rsidRDefault="00832A07" w:rsidP="00682352">
      <w:pPr>
        <w:pStyle w:val="Titel"/>
        <w:ind w:left="-709"/>
        <w:jc w:val="left"/>
        <w:rPr>
          <w:rFonts w:ascii="Times New Roman" w:hAnsi="Times New Roman"/>
          <w:b/>
          <w:sz w:val="32"/>
          <w:szCs w:val="32"/>
        </w:rPr>
      </w:pPr>
      <w:r w:rsidRPr="00044E1D">
        <w:rPr>
          <w:rFonts w:ascii="Times New Roman" w:hAnsi="Times New Roman"/>
          <w:b/>
          <w:sz w:val="32"/>
          <w:szCs w:val="32"/>
        </w:rPr>
        <w:t>Application Form</w:t>
      </w:r>
      <w:r w:rsidR="00682352" w:rsidRPr="00044E1D">
        <w:rPr>
          <w:rFonts w:ascii="Times New Roman" w:hAnsi="Times New Roman"/>
          <w:b/>
          <w:sz w:val="32"/>
          <w:szCs w:val="32"/>
        </w:rPr>
        <w:t xml:space="preserve"> for</w:t>
      </w:r>
      <w:r w:rsidRPr="00044E1D">
        <w:rPr>
          <w:rFonts w:ascii="Times New Roman" w:hAnsi="Times New Roman"/>
          <w:b/>
          <w:sz w:val="32"/>
          <w:szCs w:val="32"/>
        </w:rPr>
        <w:t xml:space="preserve"> an</w:t>
      </w:r>
      <w:r w:rsidR="00682352" w:rsidRPr="00044E1D">
        <w:rPr>
          <w:rFonts w:ascii="Times New Roman" w:hAnsi="Times New Roman"/>
          <w:b/>
          <w:sz w:val="32"/>
          <w:szCs w:val="32"/>
        </w:rPr>
        <w:t xml:space="preserve"> Incoming Exchange </w:t>
      </w:r>
      <w:r w:rsidRPr="00044E1D">
        <w:rPr>
          <w:rFonts w:ascii="Times New Roman" w:hAnsi="Times New Roman"/>
          <w:b/>
          <w:sz w:val="32"/>
          <w:szCs w:val="32"/>
        </w:rPr>
        <w:t>Semester</w:t>
      </w:r>
    </w:p>
    <w:p w:rsidR="00682352" w:rsidRPr="00044E1D" w:rsidRDefault="00832A07" w:rsidP="00682352">
      <w:pPr>
        <w:pStyle w:val="Titel"/>
        <w:ind w:left="-709"/>
        <w:jc w:val="left"/>
        <w:rPr>
          <w:rFonts w:ascii="Times New Roman" w:hAnsi="Times New Roman"/>
          <w:b/>
          <w:sz w:val="32"/>
          <w:szCs w:val="32"/>
        </w:rPr>
      </w:pPr>
      <w:r w:rsidRPr="00044E1D">
        <w:rPr>
          <w:rFonts w:ascii="Times New Roman" w:hAnsi="Times New Roman"/>
          <w:b/>
          <w:sz w:val="32"/>
          <w:szCs w:val="32"/>
        </w:rPr>
        <w:t>at the Lucerne School of Business</w:t>
      </w:r>
      <w:r w:rsidR="0046573D">
        <w:rPr>
          <w:rFonts w:ascii="Times New Roman" w:hAnsi="Times New Roman"/>
          <w:b/>
          <w:sz w:val="32"/>
          <w:szCs w:val="32"/>
        </w:rPr>
        <w:t>, Academic Year 201</w:t>
      </w:r>
      <w:r w:rsidR="007D6A99">
        <w:rPr>
          <w:rFonts w:ascii="Times New Roman" w:hAnsi="Times New Roman"/>
          <w:b/>
          <w:sz w:val="32"/>
          <w:szCs w:val="32"/>
        </w:rPr>
        <w:t>8</w:t>
      </w:r>
      <w:r w:rsidR="0046573D">
        <w:rPr>
          <w:rFonts w:ascii="Times New Roman" w:hAnsi="Times New Roman"/>
          <w:b/>
          <w:sz w:val="32"/>
          <w:szCs w:val="32"/>
        </w:rPr>
        <w:t>/201</w:t>
      </w:r>
      <w:r w:rsidR="007D6A99">
        <w:rPr>
          <w:rFonts w:ascii="Times New Roman" w:hAnsi="Times New Roman"/>
          <w:b/>
          <w:sz w:val="32"/>
          <w:szCs w:val="32"/>
        </w:rPr>
        <w:t>9</w:t>
      </w:r>
    </w:p>
    <w:p w:rsidR="00CD5E93" w:rsidRPr="00433AE3" w:rsidRDefault="00F00464" w:rsidP="00F00464">
      <w:pPr>
        <w:tabs>
          <w:tab w:val="left" w:pos="1985"/>
          <w:tab w:val="left" w:pos="3544"/>
        </w:tabs>
        <w:spacing w:before="360" w:after="120"/>
        <w:ind w:left="-709"/>
        <w:rPr>
          <w:szCs w:val="22"/>
          <w:lang w:val="en-GB"/>
        </w:rPr>
      </w:pPr>
      <w:r>
        <w:rPr>
          <w:sz w:val="24"/>
          <w:lang w:val="en-GB"/>
        </w:rPr>
        <w:br/>
      </w:r>
      <w:r w:rsidR="00CD5E93" w:rsidRPr="00433AE3">
        <w:rPr>
          <w:szCs w:val="22"/>
          <w:lang w:val="en-GB"/>
        </w:rPr>
        <w:t>S</w:t>
      </w:r>
      <w:r w:rsidR="00337E5D" w:rsidRPr="00433AE3">
        <w:rPr>
          <w:szCs w:val="22"/>
          <w:lang w:val="en-GB"/>
        </w:rPr>
        <w:t>emester</w:t>
      </w:r>
      <w:r w:rsidR="00CD5E93" w:rsidRPr="00433AE3">
        <w:rPr>
          <w:szCs w:val="22"/>
          <w:lang w:val="en-GB"/>
        </w:rPr>
        <w:t>:</w:t>
      </w:r>
      <w:r w:rsidR="00CD5E93" w:rsidRPr="00433AE3">
        <w:rPr>
          <w:szCs w:val="22"/>
          <w:lang w:val="en-GB"/>
        </w:rPr>
        <w:tab/>
      </w:r>
      <w:sdt>
        <w:sdtPr>
          <w:rPr>
            <w:szCs w:val="22"/>
            <w:lang w:val="en-GB"/>
          </w:rPr>
          <w:id w:val="1817458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440B">
            <w:rPr>
              <w:rFonts w:ascii="MS Gothic" w:eastAsia="MS Gothic" w:hAnsi="MS Gothic" w:hint="eastAsia"/>
              <w:szCs w:val="22"/>
              <w:lang w:val="en-GB"/>
            </w:rPr>
            <w:t>☐</w:t>
          </w:r>
        </w:sdtContent>
      </w:sdt>
      <w:r w:rsidR="00CD5E93" w:rsidRPr="00433AE3">
        <w:rPr>
          <w:szCs w:val="22"/>
          <w:lang w:val="en-GB"/>
        </w:rPr>
        <w:t>A</w:t>
      </w:r>
      <w:r w:rsidR="00A26692" w:rsidRPr="00433AE3">
        <w:rPr>
          <w:szCs w:val="22"/>
          <w:lang w:val="en-GB"/>
        </w:rPr>
        <w:t>utumn</w:t>
      </w:r>
      <w:r w:rsidR="00A26692" w:rsidRPr="00433AE3">
        <w:rPr>
          <w:szCs w:val="22"/>
          <w:lang w:val="en-GB"/>
        </w:rPr>
        <w:tab/>
      </w:r>
      <w:sdt>
        <w:sdtPr>
          <w:rPr>
            <w:szCs w:val="22"/>
            <w:lang w:val="en-GB"/>
          </w:rPr>
          <w:id w:val="-509526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1A" w:rsidRPr="00433AE3">
            <w:rPr>
              <w:rFonts w:ascii="MS Gothic" w:eastAsia="MS Gothic" w:hAnsi="MS Gothic" w:hint="eastAsia"/>
              <w:szCs w:val="22"/>
              <w:lang w:val="en-GB"/>
            </w:rPr>
            <w:t>☐</w:t>
          </w:r>
        </w:sdtContent>
      </w:sdt>
      <w:r w:rsidR="00CD5E93" w:rsidRPr="00433AE3">
        <w:rPr>
          <w:szCs w:val="22"/>
          <w:lang w:val="en-GB"/>
        </w:rPr>
        <w:t>S</w:t>
      </w:r>
      <w:r w:rsidR="00463569" w:rsidRPr="00433AE3">
        <w:rPr>
          <w:szCs w:val="22"/>
          <w:lang w:val="en-GB"/>
        </w:rPr>
        <w:t>pring</w:t>
      </w:r>
    </w:p>
    <w:p w:rsidR="00463569" w:rsidRPr="00433AE3" w:rsidRDefault="00463569" w:rsidP="00F00464">
      <w:pPr>
        <w:tabs>
          <w:tab w:val="left" w:pos="1985"/>
          <w:tab w:val="left" w:pos="3544"/>
          <w:tab w:val="left" w:pos="4962"/>
        </w:tabs>
        <w:spacing w:before="0" w:after="120"/>
        <w:ind w:left="-709"/>
        <w:rPr>
          <w:szCs w:val="22"/>
          <w:lang w:val="en-GB"/>
        </w:rPr>
      </w:pPr>
      <w:r w:rsidRPr="00433AE3">
        <w:rPr>
          <w:szCs w:val="22"/>
          <w:lang w:val="en-GB"/>
        </w:rPr>
        <w:t>Currently enrolled in</w:t>
      </w:r>
      <w:r w:rsidR="003D03DB" w:rsidRPr="00433AE3">
        <w:rPr>
          <w:szCs w:val="22"/>
          <w:lang w:val="en-GB"/>
        </w:rPr>
        <w:t xml:space="preserve">: </w:t>
      </w:r>
      <w:r w:rsidRPr="00433AE3">
        <w:rPr>
          <w:szCs w:val="22"/>
          <w:lang w:val="en-GB"/>
        </w:rPr>
        <w:tab/>
      </w:r>
      <w:sdt>
        <w:sdtPr>
          <w:rPr>
            <w:szCs w:val="22"/>
            <w:lang w:val="en-GB"/>
          </w:rPr>
          <w:id w:val="-953261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31F9" w:rsidRPr="00433AE3">
            <w:rPr>
              <w:rFonts w:ascii="MS Gothic" w:eastAsia="MS Gothic" w:hAnsi="MS Gothic" w:hint="eastAsia"/>
              <w:szCs w:val="22"/>
              <w:lang w:val="en-GB"/>
            </w:rPr>
            <w:t>☐</w:t>
          </w:r>
        </w:sdtContent>
      </w:sdt>
      <w:r w:rsidRPr="00433AE3">
        <w:rPr>
          <w:szCs w:val="22"/>
          <w:lang w:val="en-GB"/>
        </w:rPr>
        <w:t>Bachelor</w:t>
      </w:r>
      <w:r w:rsidR="00A26692" w:rsidRPr="00433AE3">
        <w:rPr>
          <w:szCs w:val="22"/>
          <w:lang w:val="en-GB"/>
        </w:rPr>
        <w:tab/>
      </w:r>
      <w:sdt>
        <w:sdtPr>
          <w:rPr>
            <w:szCs w:val="22"/>
            <w:lang w:val="en-GB"/>
          </w:rPr>
          <w:id w:val="-608438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511A" w:rsidRPr="00433AE3">
            <w:rPr>
              <w:rFonts w:ascii="MS Gothic" w:eastAsia="MS Gothic" w:hAnsi="MS Gothic" w:hint="eastAsia"/>
              <w:szCs w:val="22"/>
              <w:lang w:val="en-GB"/>
            </w:rPr>
            <w:t>☐</w:t>
          </w:r>
        </w:sdtContent>
      </w:sdt>
      <w:r w:rsidRPr="00433AE3">
        <w:rPr>
          <w:szCs w:val="22"/>
          <w:lang w:val="en-GB"/>
        </w:rPr>
        <w:t>Master</w:t>
      </w:r>
    </w:p>
    <w:p w:rsidR="0046573D" w:rsidRPr="00433AE3" w:rsidRDefault="0046573D" w:rsidP="00F00464">
      <w:pPr>
        <w:tabs>
          <w:tab w:val="left" w:pos="1985"/>
          <w:tab w:val="left" w:pos="3544"/>
          <w:tab w:val="right" w:pos="9781"/>
        </w:tabs>
        <w:spacing w:before="0" w:after="120"/>
        <w:ind w:left="-709"/>
        <w:rPr>
          <w:szCs w:val="22"/>
          <w:lang w:val="en-GB"/>
        </w:rPr>
      </w:pPr>
      <w:r w:rsidRPr="00433AE3">
        <w:rPr>
          <w:szCs w:val="22"/>
          <w:lang w:val="en-GB"/>
        </w:rPr>
        <w:t>Major at Home Institution:</w:t>
      </w:r>
      <w:r w:rsidRPr="00433AE3">
        <w:rPr>
          <w:szCs w:val="22"/>
          <w:lang w:val="en-GB"/>
        </w:rPr>
        <w:tab/>
      </w:r>
      <w:sdt>
        <w:sdtPr>
          <w:rPr>
            <w:noProof/>
            <w:szCs w:val="22"/>
            <w:highlight w:val="lightGray"/>
            <w:lang w:val="en-GB"/>
          </w:rPr>
          <w:id w:val="-564268960"/>
          <w:placeholder>
            <w:docPart w:val="B2DF6D3868CF45FFB0F1B0393423AFEC"/>
          </w:placeholder>
          <w:showingPlcHdr/>
          <w:text/>
        </w:sdtPr>
        <w:sdtEndPr/>
        <w:sdtContent>
          <w:r w:rsidR="00BD1C6B">
            <w:rPr>
              <w:noProof/>
              <w:szCs w:val="22"/>
              <w:highlight w:val="lightGray"/>
              <w:lang w:val="en-GB"/>
            </w:rPr>
            <w:t xml:space="preserve">     </w:t>
          </w:r>
        </w:sdtContent>
      </w:sdt>
    </w:p>
    <w:p w:rsidR="0046573D" w:rsidRDefault="00337E5D" w:rsidP="004D2A63">
      <w:pPr>
        <w:spacing w:before="0" w:after="120"/>
        <w:ind w:left="-709"/>
        <w:rPr>
          <w:lang w:val="en-GB"/>
        </w:rPr>
      </w:pPr>
      <w:r w:rsidRPr="00433AE3">
        <w:rPr>
          <w:szCs w:val="22"/>
          <w:lang w:val="en-GB"/>
        </w:rPr>
        <w:t xml:space="preserve">Proposed Major at </w:t>
      </w:r>
      <w:r w:rsidR="00A74E49" w:rsidRPr="00433AE3">
        <w:rPr>
          <w:szCs w:val="22"/>
          <w:lang w:val="en-GB"/>
        </w:rPr>
        <w:t>the Lucerne School of Business</w:t>
      </w:r>
      <w:r w:rsidRPr="00433AE3">
        <w:rPr>
          <w:szCs w:val="22"/>
          <w:lang w:val="en-GB"/>
        </w:rPr>
        <w:t>:</w:t>
      </w:r>
      <w:r w:rsidR="00707039">
        <w:rPr>
          <w:szCs w:val="22"/>
          <w:lang w:val="en-GB"/>
        </w:rPr>
        <w:t xml:space="preserve"> </w:t>
      </w:r>
      <w:r w:rsidRPr="00433AE3">
        <w:rPr>
          <w:szCs w:val="22"/>
          <w:lang w:val="en-GB"/>
        </w:rPr>
        <w:t xml:space="preserve"> </w:t>
      </w:r>
      <w:sdt>
        <w:sdtPr>
          <w:rPr>
            <w:szCs w:val="22"/>
            <w:shd w:val="clear" w:color="auto" w:fill="D9D9D9" w:themeFill="background1" w:themeFillShade="D9"/>
            <w:lang w:val="en-GB"/>
          </w:rPr>
          <w:alias w:val="Major"/>
          <w:tag w:val="Please select a major"/>
          <w:id w:val="1313594285"/>
          <w:dropDownList>
            <w:listItem w:displayText="International Management &amp; Economics  (Bachelor ENG)" w:value="International Management &amp; Economics  (Bachelor ENG)"/>
            <w:listItem w:displayText="Accounting, Finance &amp; Banking (Bachelor ENG)" w:value="Accounting, Finance &amp; Banking (Bachelor ENG)"/>
            <w:listItem w:displayText="Controlling &amp; Accounting (Bachelor DEU)" w:value="Controlling &amp; Accounting (Bachelor DEU)"/>
            <w:listItem w:displayText="Finance &amp; Banking (Bachelor DEU)" w:value="Finance &amp; Banking (Bachelor DEU)"/>
            <w:listItem w:displayText="Immobilien (Bachelor DEU)" w:value="Immobilien (Bachelor DEU)"/>
            <w:listItem w:displayText="Kommunikation &amp; Marketing (Bachelor DEU)" w:value="Kommunikation &amp; Marketing (Bachelor DEU)"/>
            <w:listItem w:displayText="Management &amp; Law (Bachelor DEU)" w:value="Management &amp; Law (Bachelor DEU)"/>
            <w:listItem w:displayText="Public and Non-Profitmanagement (Bachelor DEU)" w:value="Public and Non-Profitmanagement (Bachelor DEU)"/>
            <w:listItem w:displayText="Tourismus &amp; Mobiliät (Bachelor DEU)" w:value="Tourismus &amp; Mobiliät (Bachelor DEU)"/>
            <w:listItem w:displayText="Value Network &amp; Process Management (Bachelor DEU)" w:value="Value Network &amp; Process Management (Bachelor DEU)"/>
            <w:listItem w:displayText="Applied Information and Data Science (Master DEU&amp;ENG)" w:value="Applied Information and Data Science (Master DEU&amp;ENG)"/>
            <w:listItem w:displayText="Business Development &amp; Promotion (Master DEU)" w:value="Business Development &amp; Promotion (Master DEU)"/>
            <w:listItem w:displayText="Business Development &amp; Promotion (Master ENG)" w:value="Business Development &amp; Promotion (Master ENG)"/>
            <w:listItem w:displayText="Banking and Finance (Master DEU)" w:value="Banking and Finance (Master DEU)"/>
            <w:listItem w:displayText="Banking and Finance (Master ENG)" w:value="Banking and Finance (Master ENG)"/>
            <w:listItem w:displayText="International Financial Management (Master ENG)" w:value="International Financial Management (Master ENG)"/>
            <w:listItem w:displayText="Public and Nonprofit Management (Master DEU)" w:value="Public and Nonprofit Management (Master DEU)"/>
            <w:listItem w:displayText="Online Business &amp; Marketing (Master DEU)" w:value="Online Business &amp; Marketing (Master DEU)"/>
            <w:listItem w:displayText="Tourism (Master ENG)" w:value="Tourism (Master ENG)"/>
            <w:listItem w:displayText="Real Estate (Master ENG)" w:value="Real Estate (Master ENG)"/>
            <w:listItem w:displayText="Please select a major" w:value="Please select a major"/>
          </w:dropDownList>
        </w:sdtPr>
        <w:sdtEndPr/>
        <w:sdtContent>
          <w:r w:rsidR="004D2A63" w:rsidRPr="00F55247">
            <w:rPr>
              <w:shd w:val="clear" w:color="auto" w:fill="D9D9D9" w:themeFill="background1" w:themeFillShade="D9"/>
              <w:lang w:val="en-GB"/>
            </w:rPr>
            <w:t>Please select a major</w:t>
          </w:r>
        </w:sdtContent>
      </w:sdt>
    </w:p>
    <w:p w:rsidR="00F00464" w:rsidRDefault="00F00464" w:rsidP="0046573D">
      <w:pPr>
        <w:spacing w:before="0"/>
        <w:ind w:left="-709"/>
        <w:rPr>
          <w:lang w:val="en-GB"/>
        </w:rPr>
      </w:pPr>
    </w:p>
    <w:p w:rsidR="00CD5E93" w:rsidRDefault="00E65709" w:rsidP="0046573D">
      <w:pPr>
        <w:spacing w:before="0" w:after="120"/>
        <w:ind w:left="-709"/>
        <w:rPr>
          <w:lang w:val="en-GB"/>
        </w:rPr>
      </w:pPr>
      <w:r w:rsidRPr="00E37A8A">
        <w:rPr>
          <w:b/>
          <w:sz w:val="24"/>
          <w:szCs w:val="24"/>
          <w:lang w:val="en-GB"/>
        </w:rPr>
        <w:t>Sending Institution</w:t>
      </w:r>
      <w:r>
        <w:rPr>
          <w:lang w:val="en-GB"/>
        </w:rPr>
        <w:t xml:space="preserve"> </w:t>
      </w:r>
      <w:r w:rsidR="00B0457D">
        <w:rPr>
          <w:lang w:val="en-GB"/>
        </w:rPr>
        <w:t xml:space="preserve">(details of your </w:t>
      </w:r>
      <w:r w:rsidR="00B0457D" w:rsidRPr="00975B0C">
        <w:rPr>
          <w:lang w:val="en-GB"/>
        </w:rPr>
        <w:t>home</w:t>
      </w:r>
      <w:r w:rsidR="00B0457D">
        <w:rPr>
          <w:lang w:val="en-GB"/>
        </w:rPr>
        <w:t xml:space="preserve"> institution)</w:t>
      </w:r>
    </w:p>
    <w:tbl>
      <w:tblPr>
        <w:tblW w:w="0" w:type="auto"/>
        <w:tblInd w:w="-60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923"/>
      </w:tblGrid>
      <w:tr w:rsidR="00CD5E93" w:rsidTr="00977BFF">
        <w:trPr>
          <w:trHeight w:val="1760"/>
        </w:trPr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5E93" w:rsidRPr="00B44E35" w:rsidRDefault="00CD5E93">
            <w:pPr>
              <w:spacing w:before="120"/>
              <w:rPr>
                <w:sz w:val="20"/>
                <w:lang w:val="en-GB"/>
              </w:rPr>
            </w:pPr>
            <w:r w:rsidRPr="00B44E35">
              <w:rPr>
                <w:sz w:val="20"/>
                <w:lang w:val="en-GB"/>
              </w:rPr>
              <w:t xml:space="preserve">Name </w:t>
            </w:r>
            <w:r w:rsidR="00813A17" w:rsidRPr="00B44E35">
              <w:rPr>
                <w:sz w:val="20"/>
                <w:lang w:val="en-GB"/>
              </w:rPr>
              <w:t>of University / Name of Faculty /</w:t>
            </w:r>
            <w:r w:rsidRPr="00B44E35">
              <w:rPr>
                <w:sz w:val="20"/>
                <w:lang w:val="en-GB"/>
              </w:rPr>
              <w:t xml:space="preserve"> full </w:t>
            </w:r>
            <w:r w:rsidR="00813A17" w:rsidRPr="00B44E35">
              <w:rPr>
                <w:sz w:val="20"/>
                <w:lang w:val="en-GB"/>
              </w:rPr>
              <w:t xml:space="preserve">postal </w:t>
            </w:r>
            <w:r w:rsidRPr="00B44E35">
              <w:rPr>
                <w:sz w:val="20"/>
                <w:lang w:val="en-GB"/>
              </w:rPr>
              <w:t xml:space="preserve">address: </w:t>
            </w:r>
          </w:p>
          <w:p w:rsidR="00CD5E93" w:rsidRPr="00B44E35" w:rsidRDefault="00432367">
            <w:pPr>
              <w:spacing w:before="120"/>
              <w:rPr>
                <w:sz w:val="20"/>
                <w:lang w:val="en-GB"/>
              </w:rPr>
            </w:pPr>
            <w:sdt>
              <w:sdtPr>
                <w:rPr>
                  <w:noProof/>
                  <w:sz w:val="20"/>
                  <w:highlight w:val="lightGray"/>
                  <w:lang w:val="en-GB"/>
                </w:rPr>
                <w:id w:val="-1822730146"/>
                <w:text/>
              </w:sdtPr>
              <w:sdtEndPr/>
              <w:sdtContent>
                <w:r w:rsidR="00372BBD">
                  <w:rPr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B44E35" w:rsidRDefault="00813A17">
            <w:pPr>
              <w:spacing w:before="120"/>
              <w:rPr>
                <w:sz w:val="20"/>
                <w:lang w:val="en-GB"/>
              </w:rPr>
            </w:pPr>
            <w:r w:rsidRPr="00B44E35">
              <w:rPr>
                <w:sz w:val="20"/>
                <w:lang w:val="en-GB"/>
              </w:rPr>
              <w:t>Exchange Programme</w:t>
            </w:r>
            <w:r w:rsidR="0010232C" w:rsidRPr="00B44E35">
              <w:rPr>
                <w:sz w:val="20"/>
                <w:lang w:val="en-GB"/>
              </w:rPr>
              <w:t xml:space="preserve"> C</w:t>
            </w:r>
            <w:r w:rsidR="00CD5E93" w:rsidRPr="00B44E35">
              <w:rPr>
                <w:sz w:val="20"/>
                <w:lang w:val="en-GB"/>
              </w:rPr>
              <w:t xml:space="preserve">oordinator - name, telephone number, e-mail address: </w:t>
            </w:r>
          </w:p>
          <w:p w:rsidR="00CD5E93" w:rsidRDefault="00432367" w:rsidP="00372BBD">
            <w:pPr>
              <w:spacing w:before="120"/>
              <w:rPr>
                <w:lang w:val="en-GB"/>
              </w:rPr>
            </w:pPr>
            <w:sdt>
              <w:sdtPr>
                <w:rPr>
                  <w:noProof/>
                  <w:sz w:val="20"/>
                  <w:highlight w:val="lightGray"/>
                  <w:lang w:val="en-GB"/>
                </w:rPr>
                <w:id w:val="-1306467332"/>
                <w:text/>
              </w:sdtPr>
              <w:sdtEndPr/>
              <w:sdtContent>
                <w:r w:rsidR="00372BBD">
                  <w:rPr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  <w:r w:rsidR="00975B0C">
              <w:rPr>
                <w:lang w:val="en-GB"/>
              </w:rPr>
              <w:t xml:space="preserve"> </w:t>
            </w:r>
          </w:p>
        </w:tc>
      </w:tr>
    </w:tbl>
    <w:p w:rsidR="00CD5E93" w:rsidRDefault="00CD5E93">
      <w:pPr>
        <w:spacing w:before="120"/>
        <w:ind w:left="-709"/>
        <w:rPr>
          <w:lang w:val="en-GB"/>
        </w:rPr>
      </w:pPr>
    </w:p>
    <w:p w:rsidR="00CD5E93" w:rsidRPr="00E37A8A" w:rsidRDefault="00E57994" w:rsidP="0046573D">
      <w:pPr>
        <w:spacing w:before="0" w:after="120"/>
        <w:ind w:left="-709"/>
        <w:rPr>
          <w:b/>
          <w:sz w:val="24"/>
          <w:szCs w:val="24"/>
          <w:lang w:val="en-GB"/>
        </w:rPr>
      </w:pPr>
      <w:r w:rsidRPr="00E37A8A">
        <w:rPr>
          <w:b/>
          <w:sz w:val="24"/>
          <w:szCs w:val="24"/>
          <w:lang w:val="en-GB"/>
        </w:rPr>
        <w:t>P</w:t>
      </w:r>
      <w:r w:rsidR="00E65709" w:rsidRPr="00E37A8A">
        <w:rPr>
          <w:b/>
          <w:sz w:val="24"/>
          <w:szCs w:val="24"/>
          <w:lang w:val="en-GB"/>
        </w:rPr>
        <w:t>ersonal data</w:t>
      </w:r>
      <w:r w:rsidR="0010232C" w:rsidRPr="00E37A8A">
        <w:rPr>
          <w:b/>
          <w:sz w:val="24"/>
          <w:szCs w:val="24"/>
          <w:lang w:val="en-GB"/>
        </w:rPr>
        <w:t xml:space="preserve"> </w:t>
      </w:r>
    </w:p>
    <w:tbl>
      <w:tblPr>
        <w:tblW w:w="10054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827"/>
        <w:gridCol w:w="4242"/>
      </w:tblGrid>
      <w:tr w:rsidR="006176E4" w:rsidRPr="002617E8" w:rsidTr="00372BBD">
        <w:trPr>
          <w:trHeight w:val="4092"/>
        </w:trPr>
        <w:tc>
          <w:tcPr>
            <w:tcW w:w="1985" w:type="dxa"/>
            <w:tcBorders>
              <w:top w:val="single" w:sz="6" w:space="0" w:color="auto"/>
              <w:bottom w:val="single" w:sz="6" w:space="0" w:color="auto"/>
              <w:right w:val="dotted" w:sz="4" w:space="0" w:color="auto"/>
            </w:tcBorders>
          </w:tcPr>
          <w:p w:rsidR="006176E4" w:rsidRDefault="0081013E" w:rsidP="006176E4">
            <w:pPr>
              <w:spacing w:before="120"/>
              <w:rPr>
                <w:lang w:val="en-GB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 wp14:anchorId="0C58002A" wp14:editId="270AFF69">
                      <wp:simplePos x="0" y="0"/>
                      <wp:positionH relativeFrom="column">
                        <wp:posOffset>-379730</wp:posOffset>
                      </wp:positionH>
                      <wp:positionV relativeFrom="paragraph">
                        <wp:posOffset>107315</wp:posOffset>
                      </wp:positionV>
                      <wp:extent cx="1123950" cy="1381125"/>
                      <wp:effectExtent l="0" t="0" r="19050" b="2857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3950" cy="1381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sz w:val="19"/>
                                      <w:szCs w:val="19"/>
                                      <w:lang w:val="en-GB"/>
                                    </w:rPr>
                                    <w:id w:val="841290395"/>
                                    <w:showingPlcHdr/>
                                    <w:picture/>
                                  </w:sdtPr>
                                  <w:sdtEndPr/>
                                  <w:sdtContent>
                                    <w:p w:rsidR="001D32B7" w:rsidRPr="00BF31B6" w:rsidRDefault="001D32B7" w:rsidP="00C62DF6">
                                      <w:pPr>
                                        <w:jc w:val="both"/>
                                        <w:rPr>
                                          <w:sz w:val="19"/>
                                          <w:szCs w:val="19"/>
                                          <w:lang w:val="en-GB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  <w:sz w:val="19"/>
                                          <w:szCs w:val="19"/>
                                        </w:rPr>
                                        <w:drawing>
                                          <wp:inline distT="0" distB="0" distL="0" distR="0" wp14:anchorId="2DD5EC48" wp14:editId="02D6525D">
                                            <wp:extent cx="1192696" cy="1192696"/>
                                            <wp:effectExtent l="0" t="0" r="7620" b="7620"/>
                                            <wp:docPr id="4" name="Bild 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0" name="Picture 1"/>
                                                    <pic:cNvPicPr>
                                                      <a:picLocks noChangeAspect="1" noChangeArrowheads="1"/>
                                                    </pic:cNvPicPr>
                                                  </pic:nvPicPr>
                                                  <pic:blipFill>
                                                    <a:blip r:embed="rId12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rcRect/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 bwMode="auto">
                                                    <a:xfrm>
                                                      <a:off x="0" y="0"/>
                                                      <a:ext cx="1192696" cy="1192696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  <a:noFill/>
                                                    <a:ln>
                                                      <a:noFill/>
                                                    </a:ln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58002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29.9pt;margin-top:8.45pt;width:88.5pt;height:10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" o:allowincell="f">
                      <v:textbox>
                        <w:txbxContent>
                          <w:sdt>
                            <w:sdtPr>
                              <w:rPr>
                                <w:sz w:val="19"/>
                                <w:szCs w:val="19"/>
                                <w:lang w:val="en-GB"/>
                              </w:rPr>
                              <w:id w:val="841290395"/>
                              <w:showingPlcHdr/>
                              <w:picture/>
                            </w:sdtPr>
                            <w:sdtEndPr/>
                            <w:sdtContent>
                              <w:p w:rsidR="001D32B7" w:rsidRPr="00BF31B6" w:rsidRDefault="001D32B7" w:rsidP="00C62DF6">
                                <w:pPr>
                                  <w:jc w:val="both"/>
                                  <w:rPr>
                                    <w:sz w:val="19"/>
                                    <w:szCs w:val="19"/>
                                    <w:lang w:val="en-GB"/>
                                  </w:rPr>
                                </w:pPr>
                                <w:r>
                                  <w:rPr>
                                    <w:noProof/>
                                    <w:sz w:val="19"/>
                                    <w:szCs w:val="19"/>
                                  </w:rPr>
                                  <w:drawing>
                                    <wp:inline distT="0" distB="0" distL="0" distR="0" wp14:anchorId="2DD5EC48" wp14:editId="02D6525D">
                                      <wp:extent cx="1192696" cy="1192696"/>
                                      <wp:effectExtent l="0" t="0" r="7620" b="7620"/>
                                      <wp:docPr id="4" name="Bild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2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92696" cy="119269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</w:pict>
                </mc:Fallback>
              </mc:AlternateContent>
            </w: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  <w:p w:rsidR="006176E4" w:rsidRPr="006176E4" w:rsidRDefault="006176E4" w:rsidP="006176E4">
            <w:pPr>
              <w:spacing w:before="120"/>
              <w:rPr>
                <w:sz w:val="18"/>
                <w:szCs w:val="18"/>
                <w:lang w:val="en-GB"/>
              </w:rPr>
            </w:pPr>
          </w:p>
          <w:p w:rsidR="006176E4" w:rsidRDefault="00C4662A" w:rsidP="006176E4">
            <w:pPr>
              <w:adjustRightInd w:val="0"/>
              <w:snapToGrid w:val="0"/>
              <w:spacing w:before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</w:t>
            </w:r>
            <w:r w:rsidR="006176E4">
              <w:rPr>
                <w:sz w:val="18"/>
                <w:szCs w:val="18"/>
                <w:lang w:val="en-GB"/>
              </w:rPr>
              <w:t>assport-sized picture of you:</w:t>
            </w:r>
          </w:p>
          <w:p w:rsidR="00C4662A" w:rsidRDefault="00C4662A" w:rsidP="006176E4">
            <w:pPr>
              <w:adjustRightInd w:val="0"/>
              <w:snapToGrid w:val="0"/>
              <w:spacing w:before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- </w:t>
            </w:r>
            <w:r w:rsidR="006176E4" w:rsidRPr="006176E4">
              <w:rPr>
                <w:sz w:val="18"/>
                <w:szCs w:val="18"/>
                <w:lang w:val="en-GB"/>
              </w:rPr>
              <w:t>in a jpg-format</w:t>
            </w:r>
          </w:p>
          <w:p w:rsidR="00C4662A" w:rsidRDefault="00C4662A" w:rsidP="006176E4">
            <w:pPr>
              <w:adjustRightInd w:val="0"/>
              <w:snapToGrid w:val="0"/>
              <w:spacing w:before="0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- </w:t>
            </w:r>
            <w:r w:rsidR="006176E4" w:rsidRPr="006176E4">
              <w:rPr>
                <w:sz w:val="18"/>
                <w:szCs w:val="18"/>
                <w:lang w:val="en-GB"/>
              </w:rPr>
              <w:t>no larg</w:t>
            </w:r>
            <w:r>
              <w:rPr>
                <w:sz w:val="18"/>
                <w:szCs w:val="18"/>
                <w:lang w:val="en-GB"/>
              </w:rPr>
              <w:t>er than 1 MB</w:t>
            </w:r>
          </w:p>
          <w:p w:rsidR="006176E4" w:rsidRPr="006176E4" w:rsidRDefault="00C4662A" w:rsidP="002A2B44">
            <w:pPr>
              <w:adjustRightInd w:val="0"/>
              <w:snapToGrid w:val="0"/>
              <w:spacing w:before="0"/>
              <w:ind w:left="111" w:hanging="111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- </w:t>
            </w:r>
            <w:r w:rsidR="006176E4" w:rsidRPr="006176E4">
              <w:rPr>
                <w:sz w:val="18"/>
                <w:szCs w:val="18"/>
                <w:lang w:val="en-GB"/>
              </w:rPr>
              <w:t>a minimum of 150px wide and 100px high.</w:t>
            </w:r>
          </w:p>
          <w:p w:rsidR="006176E4" w:rsidRDefault="006176E4" w:rsidP="006176E4">
            <w:pPr>
              <w:spacing w:before="120"/>
              <w:rPr>
                <w:lang w:val="en-GB"/>
              </w:rPr>
            </w:pPr>
          </w:p>
        </w:tc>
        <w:tc>
          <w:tcPr>
            <w:tcW w:w="3827" w:type="dxa"/>
            <w:tcBorders>
              <w:left w:val="dotted" w:sz="4" w:space="0" w:color="auto"/>
            </w:tcBorders>
          </w:tcPr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Family name: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579143054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First name(s):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766718636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Gender: </w:t>
            </w:r>
            <w:sdt>
              <w:sdtPr>
                <w:rPr>
                  <w:szCs w:val="22"/>
                </w:rPr>
                <w:alias w:val="Gender"/>
                <w:tag w:val="Gender"/>
                <w:id w:val="-1276625814"/>
                <w:placeholder>
                  <w:docPart w:val="F29AB2D14A2C4B65BA880F3954256668"/>
                </w:placeholder>
                <w:showingPlcHdr/>
                <w:dropDownList>
                  <w:listItem w:displayText="male" w:value="male"/>
                  <w:listItem w:displayText="female" w:value="female"/>
                </w:dropDownList>
              </w:sdtPr>
              <w:sdtEndPr/>
              <w:sdtContent>
                <w:r w:rsidRPr="00B44E35">
                  <w:rPr>
                    <w:rStyle w:val="Platzhaltertext"/>
                    <w:szCs w:val="22"/>
                    <w:shd w:val="clear" w:color="auto" w:fill="D9D9D9" w:themeFill="background1" w:themeFillShade="D9"/>
                    <w:lang w:val="en-GB"/>
                  </w:rPr>
                  <w:t>Please select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Date of birth: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17371503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Place of birth: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899513114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Nationalities: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203401696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>Current (i.e. semester-time) address:</w:t>
            </w:r>
            <w:r w:rsidR="00372BBD">
              <w:rPr>
                <w:noProof/>
                <w:szCs w:val="22"/>
                <w:highlight w:val="lightGray"/>
                <w:lang w:val="en-GB"/>
              </w:rPr>
              <w:t xml:space="preserve"> </w:t>
            </w:r>
          </w:p>
          <w:p w:rsidR="006176E4" w:rsidRPr="00B44E35" w:rsidRDefault="00432367" w:rsidP="006176E4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88339701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432367" w:rsidP="006176E4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979524599"/>
                <w:placeholder>
                  <w:docPart w:val="2C7EAE6A04494502B676B5589EB96D40"/>
                </w:placeholder>
                <w:showingPlcHdr/>
                <w:text/>
              </w:sdtPr>
              <w:sdtEndPr/>
              <w:sdtContent>
                <w:r w:rsidR="006176E4" w:rsidRPr="00B44E35">
                  <w:rPr>
                    <w:noProof/>
                    <w:szCs w:val="22"/>
                    <w:highlight w:val="lightGray"/>
                    <w:lang w:val="en-GB"/>
                  </w:rPr>
                  <w:t xml:space="preserve">     </w:t>
                </w:r>
              </w:sdtContent>
            </w:sdt>
          </w:p>
          <w:p w:rsidR="006176E4" w:rsidRPr="00B44E35" w:rsidRDefault="006176E4" w:rsidP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br/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2007544663"/>
                <w:placeholder>
                  <w:docPart w:val="33E1CDCFA9C94F93BB317309F7778DFA"/>
                </w:placeholder>
                <w:showingPlcHdr/>
                <w:text/>
              </w:sdtPr>
              <w:sdtEndPr/>
              <w:sdtContent>
                <w:r w:rsidRPr="00B44E35">
                  <w:rPr>
                    <w:noProof/>
                    <w:szCs w:val="22"/>
                    <w:highlight w:val="lightGray"/>
                    <w:lang w:val="en-GB"/>
                  </w:rPr>
                  <w:t xml:space="preserve">     </w:t>
                </w:r>
              </w:sdtContent>
            </w:sdt>
          </w:p>
        </w:tc>
        <w:tc>
          <w:tcPr>
            <w:tcW w:w="4242" w:type="dxa"/>
          </w:tcPr>
          <w:p w:rsidR="006176E4" w:rsidRPr="00B44E35" w:rsidRDefault="006176E4" w:rsidP="003D03DB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Tel.: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247667044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3D03DB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Mobile: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572631909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3D03DB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University Email: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607783009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3D03DB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Personal Email: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06564348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6176E4" w:rsidP="003D03DB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Permanent address (if different):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38386623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432367">
            <w:pPr>
              <w:spacing w:before="120"/>
              <w:rPr>
                <w:noProof/>
                <w:szCs w:val="22"/>
                <w:highlight w:val="lightGray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050340943"/>
                <w:placeholder>
                  <w:docPart w:val="28E06099FD3B47AB92621990996AF9F7"/>
                </w:placeholder>
                <w:showingPlcHdr/>
                <w:text/>
              </w:sdtPr>
              <w:sdtEndPr/>
              <w:sdtContent>
                <w:r w:rsidR="006176E4" w:rsidRPr="00B44E35">
                  <w:rPr>
                    <w:noProof/>
                    <w:szCs w:val="22"/>
                    <w:highlight w:val="lightGray"/>
                    <w:lang w:val="en-GB"/>
                  </w:rPr>
                  <w:t xml:space="preserve">     </w:t>
                </w:r>
              </w:sdtContent>
            </w:sdt>
          </w:p>
          <w:p w:rsidR="006176E4" w:rsidRPr="00B44E35" w:rsidRDefault="006176E4">
            <w:pPr>
              <w:spacing w:before="120"/>
              <w:rPr>
                <w:szCs w:val="22"/>
                <w:lang w:val="en-GB"/>
              </w:rPr>
            </w:pPr>
          </w:p>
          <w:p w:rsidR="006176E4" w:rsidRPr="00B44E35" w:rsidRDefault="006176E4">
            <w:pPr>
              <w:spacing w:before="120"/>
              <w:rPr>
                <w:szCs w:val="22"/>
                <w:lang w:val="en-GB"/>
              </w:rPr>
            </w:pPr>
            <w:r w:rsidRPr="00B44E35">
              <w:rPr>
                <w:szCs w:val="22"/>
                <w:lang w:val="en-GB"/>
              </w:rPr>
              <w:t xml:space="preserve">Tel. / Email − (if different):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334801531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6176E4" w:rsidRPr="00B44E35" w:rsidRDefault="00432367" w:rsidP="002617E8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609340190"/>
                <w:placeholder>
                  <w:docPart w:val="2B90D769931C408785F6EFA1894F9F11"/>
                </w:placeholder>
                <w:showingPlcHdr/>
                <w:text/>
              </w:sdtPr>
              <w:sdtEndPr/>
              <w:sdtContent>
                <w:r w:rsidR="006176E4" w:rsidRPr="00B44E35">
                  <w:rPr>
                    <w:noProof/>
                    <w:szCs w:val="22"/>
                    <w:highlight w:val="lightGray"/>
                    <w:lang w:val="en-GB"/>
                  </w:rPr>
                  <w:t xml:space="preserve">     </w:t>
                </w:r>
              </w:sdtContent>
            </w:sdt>
            <w:r w:rsidR="006176E4" w:rsidRPr="00B44E35">
              <w:rPr>
                <w:szCs w:val="22"/>
                <w:lang w:val="en-GB"/>
              </w:rPr>
              <w:t xml:space="preserve"> </w:t>
            </w:r>
          </w:p>
          <w:p w:rsidR="006176E4" w:rsidRPr="00B44E35" w:rsidRDefault="006176E4">
            <w:pPr>
              <w:spacing w:before="120"/>
              <w:rPr>
                <w:szCs w:val="22"/>
                <w:lang w:val="en-GB"/>
              </w:rPr>
            </w:pPr>
          </w:p>
        </w:tc>
      </w:tr>
    </w:tbl>
    <w:p w:rsidR="0046573D" w:rsidRDefault="0046573D" w:rsidP="00A9650D">
      <w:pPr>
        <w:spacing w:before="120"/>
        <w:ind w:left="-709"/>
        <w:rPr>
          <w:lang w:val="en-GB"/>
        </w:rPr>
      </w:pPr>
    </w:p>
    <w:p w:rsidR="00813A17" w:rsidRPr="00E37A8A" w:rsidRDefault="00E65709" w:rsidP="0046573D">
      <w:pPr>
        <w:spacing w:before="0" w:after="120"/>
        <w:ind w:left="-709"/>
        <w:rPr>
          <w:b/>
          <w:sz w:val="24"/>
          <w:szCs w:val="24"/>
          <w:lang w:val="en-GB"/>
        </w:rPr>
      </w:pPr>
      <w:r w:rsidRPr="00E37A8A">
        <w:rPr>
          <w:b/>
          <w:sz w:val="24"/>
          <w:szCs w:val="24"/>
          <w:lang w:val="en-GB"/>
        </w:rPr>
        <w:t>Emergency contact</w:t>
      </w:r>
    </w:p>
    <w:tbl>
      <w:tblPr>
        <w:tblW w:w="9917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7"/>
      </w:tblGrid>
      <w:tr w:rsidR="00813A17" w:rsidTr="00B0457D">
        <w:trPr>
          <w:trHeight w:val="1491"/>
        </w:trPr>
        <w:tc>
          <w:tcPr>
            <w:tcW w:w="9917" w:type="dxa"/>
            <w:tcBorders>
              <w:top w:val="single" w:sz="6" w:space="0" w:color="auto"/>
            </w:tcBorders>
          </w:tcPr>
          <w:p w:rsidR="00813A17" w:rsidRPr="00ED291B" w:rsidRDefault="00813A17" w:rsidP="00813A17">
            <w:pPr>
              <w:spacing w:after="120"/>
              <w:ind w:left="72" w:right="-710"/>
              <w:jc w:val="both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Name: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833455741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813A17" w:rsidRPr="00ED291B" w:rsidRDefault="00813A17" w:rsidP="00813A17">
            <w:pPr>
              <w:spacing w:after="120"/>
              <w:ind w:left="72" w:right="-710"/>
              <w:jc w:val="both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Tel</w:t>
            </w:r>
            <w:r w:rsidR="002D6384">
              <w:rPr>
                <w:szCs w:val="22"/>
                <w:lang w:val="en-GB"/>
              </w:rPr>
              <w:t>.</w:t>
            </w:r>
            <w:r w:rsidRPr="00ED291B">
              <w:rPr>
                <w:szCs w:val="22"/>
                <w:lang w:val="en-GB"/>
              </w:rPr>
              <w:t xml:space="preserve"> (preferably mobile):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88267264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813A17" w:rsidRPr="00ED291B" w:rsidRDefault="00813A17" w:rsidP="00813A17">
            <w:pPr>
              <w:spacing w:after="120"/>
              <w:ind w:left="72" w:right="-710"/>
              <w:jc w:val="both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Email: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520589535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813A17" w:rsidRDefault="00813A17" w:rsidP="00372BBD">
            <w:pPr>
              <w:spacing w:after="120"/>
              <w:ind w:left="72" w:right="-710"/>
              <w:jc w:val="both"/>
              <w:rPr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Relationship to </w:t>
            </w:r>
            <w:r w:rsidR="00D2152F" w:rsidRPr="00ED291B">
              <w:rPr>
                <w:szCs w:val="22"/>
                <w:lang w:val="en-GB"/>
              </w:rPr>
              <w:t>a</w:t>
            </w:r>
            <w:r w:rsidRPr="00ED291B">
              <w:rPr>
                <w:szCs w:val="22"/>
                <w:lang w:val="en-GB"/>
              </w:rPr>
              <w:t xml:space="preserve">pplicant: </w:t>
            </w:r>
            <w:sdt>
              <w:sdtPr>
                <w:rPr>
                  <w:noProof/>
                  <w:sz w:val="20"/>
                  <w:highlight w:val="lightGray"/>
                  <w:lang w:val="en-GB"/>
                </w:rPr>
                <w:id w:val="1655870151"/>
                <w:text/>
              </w:sdtPr>
              <w:sdtEndPr/>
              <w:sdtContent>
                <w:r w:rsidR="00372BBD">
                  <w:rPr>
                    <w:noProof/>
                    <w:sz w:val="20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</w:tbl>
    <w:p w:rsidR="00CD5E93" w:rsidRDefault="00CD5E93">
      <w:pPr>
        <w:spacing w:before="120" w:after="120"/>
        <w:rPr>
          <w:lang w:val="en-GB"/>
        </w:rPr>
      </w:pPr>
      <w:bookmarkStart w:id="1" w:name="MacroStartPosition"/>
      <w:bookmarkEnd w:id="1"/>
    </w:p>
    <w:tbl>
      <w:tblPr>
        <w:tblW w:w="0" w:type="auto"/>
        <w:tblInd w:w="-60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923"/>
      </w:tblGrid>
      <w:tr w:rsidR="00CD5E93" w:rsidRPr="002D6384" w:rsidTr="00FA038F">
        <w:trPr>
          <w:trHeight w:val="1133"/>
        </w:trPr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5E93" w:rsidRPr="00ED291B" w:rsidRDefault="00CD5E93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lastRenderedPageBreak/>
              <w:t xml:space="preserve">Briefly state the reasons why you wish to study </w:t>
            </w:r>
            <w:r w:rsidR="004A5801" w:rsidRPr="00ED291B">
              <w:rPr>
                <w:szCs w:val="22"/>
                <w:lang w:val="en-GB"/>
              </w:rPr>
              <w:t>at the Lucerne School of Business</w:t>
            </w:r>
            <w:r w:rsidR="002D6384">
              <w:rPr>
                <w:szCs w:val="22"/>
                <w:lang w:val="en-GB"/>
              </w:rPr>
              <w:t>.</w:t>
            </w:r>
            <w:r w:rsidRPr="00ED291B">
              <w:rPr>
                <w:szCs w:val="22"/>
                <w:lang w:val="en-GB"/>
              </w:rPr>
              <w:t xml:space="preserve"> </w:t>
            </w:r>
          </w:p>
          <w:p w:rsidR="00CD5E93" w:rsidRDefault="00432367" w:rsidP="00372BBD">
            <w:pPr>
              <w:spacing w:before="120"/>
              <w:rPr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34693888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</w:tbl>
    <w:p w:rsidR="00813A17" w:rsidRDefault="00813A17">
      <w:pPr>
        <w:spacing w:before="120"/>
        <w:ind w:left="-709"/>
        <w:rPr>
          <w:lang w:val="en-GB"/>
        </w:rPr>
      </w:pPr>
    </w:p>
    <w:p w:rsidR="00CD5E93" w:rsidRPr="00E37A8A" w:rsidRDefault="00E65709" w:rsidP="0046573D">
      <w:pPr>
        <w:spacing w:before="0" w:after="120"/>
        <w:ind w:left="-709"/>
        <w:rPr>
          <w:b/>
          <w:sz w:val="24"/>
          <w:szCs w:val="24"/>
          <w:lang w:val="en-GB"/>
        </w:rPr>
      </w:pPr>
      <w:r w:rsidRPr="00E37A8A">
        <w:rPr>
          <w:b/>
          <w:sz w:val="24"/>
          <w:szCs w:val="24"/>
          <w:lang w:val="en-GB"/>
        </w:rPr>
        <w:t>Language competence</w:t>
      </w:r>
    </w:p>
    <w:tbl>
      <w:tblPr>
        <w:tblW w:w="9923" w:type="dxa"/>
        <w:tblInd w:w="-60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977"/>
        <w:gridCol w:w="1276"/>
        <w:gridCol w:w="1134"/>
        <w:gridCol w:w="1134"/>
        <w:gridCol w:w="1134"/>
        <w:gridCol w:w="1134"/>
        <w:gridCol w:w="1134"/>
      </w:tblGrid>
      <w:tr w:rsidR="00CD5E93" w:rsidTr="00FA038F">
        <w:tc>
          <w:tcPr>
            <w:tcW w:w="9923" w:type="dxa"/>
            <w:gridSpan w:val="7"/>
          </w:tcPr>
          <w:p w:rsidR="005E5D5D" w:rsidRPr="00ED291B" w:rsidRDefault="00CD5E93">
            <w:pPr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Mother tongue: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92332261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ED291B" w:rsidRDefault="00CD5E93">
            <w:pPr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Language of instruction at home institution (if different):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263686551"/>
                <w:placeholder>
                  <w:docPart w:val="885198A2D2864010AB6660F46407A4B0"/>
                </w:placeholder>
                <w:showingPlcHdr/>
                <w:text/>
              </w:sdtPr>
              <w:sdtEndPr/>
              <w:sdtContent>
                <w:r w:rsidR="00802930" w:rsidRPr="00ED291B">
                  <w:rPr>
                    <w:noProof/>
                    <w:szCs w:val="22"/>
                    <w:highlight w:val="lightGray"/>
                    <w:lang w:val="en-GB"/>
                  </w:rPr>
                  <w:t xml:space="preserve">     </w:t>
                </w:r>
              </w:sdtContent>
            </w:sdt>
          </w:p>
          <w:p w:rsidR="00FA038F" w:rsidRPr="00ED291B" w:rsidRDefault="00FE2872" w:rsidP="00535B66">
            <w:pPr>
              <w:spacing w:before="120" w:after="120"/>
              <w:rPr>
                <w:b/>
                <w:szCs w:val="22"/>
                <w:lang w:val="en-GB"/>
              </w:rPr>
            </w:pPr>
            <w:r w:rsidRPr="00ED291B">
              <w:rPr>
                <w:b/>
                <w:szCs w:val="22"/>
                <w:lang w:val="en-GB"/>
              </w:rPr>
              <w:t xml:space="preserve">If you are applying to study in a language other than your mother tongue, </w:t>
            </w:r>
            <w:r w:rsidR="00D12E1E" w:rsidRPr="00ED291B">
              <w:rPr>
                <w:b/>
                <w:szCs w:val="22"/>
                <w:lang w:val="en-GB"/>
              </w:rPr>
              <w:t>include a rec</w:t>
            </w:r>
            <w:r w:rsidR="003D03DB" w:rsidRPr="00ED291B">
              <w:rPr>
                <w:b/>
                <w:szCs w:val="22"/>
                <w:lang w:val="en-GB"/>
              </w:rPr>
              <w:t>ognised language certificate</w:t>
            </w:r>
            <w:r w:rsidR="00B55915" w:rsidRPr="00ED291B">
              <w:rPr>
                <w:b/>
                <w:szCs w:val="22"/>
                <w:lang w:val="en-GB"/>
              </w:rPr>
              <w:t>.</w:t>
            </w:r>
            <w:r w:rsidR="003D03DB" w:rsidRPr="00ED291B">
              <w:rPr>
                <w:b/>
                <w:szCs w:val="22"/>
                <w:lang w:val="en-GB"/>
              </w:rPr>
              <w:t xml:space="preserve"> </w:t>
            </w:r>
            <w:r w:rsidR="00B55915" w:rsidRPr="00ED291B">
              <w:rPr>
                <w:b/>
                <w:szCs w:val="22"/>
                <w:lang w:val="en-GB"/>
              </w:rPr>
              <w:t xml:space="preserve">See page </w:t>
            </w:r>
            <w:r w:rsidR="00535B66" w:rsidRPr="00ED291B">
              <w:rPr>
                <w:b/>
                <w:szCs w:val="22"/>
                <w:lang w:val="en-GB"/>
              </w:rPr>
              <w:t>3</w:t>
            </w:r>
            <w:r w:rsidR="00B55915" w:rsidRPr="00ED291B">
              <w:rPr>
                <w:b/>
                <w:szCs w:val="22"/>
                <w:lang w:val="en-GB"/>
              </w:rPr>
              <w:t>. *</w:t>
            </w:r>
          </w:p>
        </w:tc>
      </w:tr>
      <w:tr w:rsidR="00CD5E93" w:rsidRPr="00450FCA" w:rsidTr="00FA038F">
        <w:trPr>
          <w:trHeight w:val="857"/>
        </w:trPr>
        <w:tc>
          <w:tcPr>
            <w:tcW w:w="2977" w:type="dxa"/>
          </w:tcPr>
          <w:p w:rsidR="00CD5E93" w:rsidRPr="00ED291B" w:rsidRDefault="00CD5E93">
            <w:pPr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Other languages</w:t>
            </w:r>
          </w:p>
        </w:tc>
        <w:tc>
          <w:tcPr>
            <w:tcW w:w="2410" w:type="dxa"/>
            <w:gridSpan w:val="2"/>
          </w:tcPr>
          <w:p w:rsidR="00CD5E93" w:rsidRPr="00ED291B" w:rsidRDefault="00CD5E93">
            <w:pPr>
              <w:pStyle w:val="Kopfzeile"/>
              <w:tabs>
                <w:tab w:val="clear" w:pos="4536"/>
                <w:tab w:val="clear" w:pos="9072"/>
              </w:tabs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I am currently studying this language</w:t>
            </w:r>
            <w:r w:rsidR="003D03DB" w:rsidRPr="00ED291B">
              <w:rPr>
                <w:szCs w:val="22"/>
                <w:lang w:val="en-GB"/>
              </w:rPr>
              <w:t>.</w:t>
            </w:r>
          </w:p>
        </w:tc>
        <w:tc>
          <w:tcPr>
            <w:tcW w:w="2268" w:type="dxa"/>
            <w:gridSpan w:val="2"/>
          </w:tcPr>
          <w:p w:rsidR="00CD5E93" w:rsidRPr="00ED291B" w:rsidRDefault="00CD5E93">
            <w:pPr>
              <w:pStyle w:val="Kopfzeile"/>
              <w:tabs>
                <w:tab w:val="clear" w:pos="4536"/>
                <w:tab w:val="clear" w:pos="9072"/>
              </w:tabs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I have sufficient knowledge to follow lectures</w:t>
            </w:r>
            <w:r w:rsidR="003D03DB" w:rsidRPr="00ED291B">
              <w:rPr>
                <w:szCs w:val="22"/>
                <w:lang w:val="en-GB"/>
              </w:rPr>
              <w:t>.</w:t>
            </w:r>
          </w:p>
        </w:tc>
        <w:tc>
          <w:tcPr>
            <w:tcW w:w="2268" w:type="dxa"/>
            <w:gridSpan w:val="2"/>
          </w:tcPr>
          <w:p w:rsidR="00CD5E93" w:rsidRPr="00ED291B" w:rsidRDefault="00CD5E93">
            <w:pPr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I would have sufficient knowledge to follow lectures if I had some extra preparation</w:t>
            </w:r>
            <w:r w:rsidR="003D03DB" w:rsidRPr="00ED291B">
              <w:rPr>
                <w:szCs w:val="22"/>
                <w:lang w:val="en-GB"/>
              </w:rPr>
              <w:t>.</w:t>
            </w:r>
          </w:p>
        </w:tc>
      </w:tr>
      <w:tr w:rsidR="00CD5E93" w:rsidTr="00FA038F">
        <w:tblPrEx>
          <w:tblCellMar>
            <w:left w:w="108" w:type="dxa"/>
            <w:right w:w="108" w:type="dxa"/>
          </w:tblCellMar>
        </w:tblPrEx>
        <w:tc>
          <w:tcPr>
            <w:tcW w:w="2977" w:type="dxa"/>
            <w:tcBorders>
              <w:bottom w:val="nil"/>
            </w:tcBorders>
          </w:tcPr>
          <w:p w:rsidR="00CD5E93" w:rsidRPr="00ED291B" w:rsidRDefault="00CD5E93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1276" w:type="dxa"/>
          </w:tcPr>
          <w:p w:rsidR="00CD5E93" w:rsidRPr="00ED291B" w:rsidRDefault="00FA038F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Y</w:t>
            </w:r>
            <w:r w:rsidR="00CD5E93" w:rsidRPr="00ED291B">
              <w:rPr>
                <w:szCs w:val="22"/>
                <w:lang w:val="en-GB"/>
              </w:rPr>
              <w:t>es</w:t>
            </w:r>
          </w:p>
        </w:tc>
        <w:tc>
          <w:tcPr>
            <w:tcW w:w="1134" w:type="dxa"/>
          </w:tcPr>
          <w:p w:rsidR="00CD5E93" w:rsidRPr="00ED291B" w:rsidRDefault="00CD5E93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No</w:t>
            </w:r>
          </w:p>
        </w:tc>
        <w:tc>
          <w:tcPr>
            <w:tcW w:w="1134" w:type="dxa"/>
          </w:tcPr>
          <w:p w:rsidR="00CD5E93" w:rsidRPr="00ED291B" w:rsidRDefault="00FA038F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Y</w:t>
            </w:r>
            <w:r w:rsidR="00CD5E93" w:rsidRPr="00ED291B">
              <w:rPr>
                <w:szCs w:val="22"/>
                <w:lang w:val="en-GB"/>
              </w:rPr>
              <w:t>es</w:t>
            </w:r>
          </w:p>
        </w:tc>
        <w:tc>
          <w:tcPr>
            <w:tcW w:w="1134" w:type="dxa"/>
          </w:tcPr>
          <w:p w:rsidR="00CD5E93" w:rsidRPr="00ED291B" w:rsidRDefault="00FA038F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N</w:t>
            </w:r>
            <w:r w:rsidR="00CD5E93" w:rsidRPr="00ED291B">
              <w:rPr>
                <w:szCs w:val="22"/>
                <w:lang w:val="en-GB"/>
              </w:rPr>
              <w:t>o</w:t>
            </w:r>
          </w:p>
        </w:tc>
        <w:tc>
          <w:tcPr>
            <w:tcW w:w="1134" w:type="dxa"/>
          </w:tcPr>
          <w:p w:rsidR="00CD5E93" w:rsidRPr="00ED291B" w:rsidRDefault="00FA038F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Y</w:t>
            </w:r>
            <w:r w:rsidR="00CD5E93" w:rsidRPr="00ED291B">
              <w:rPr>
                <w:szCs w:val="22"/>
                <w:lang w:val="en-GB"/>
              </w:rPr>
              <w:t>es</w:t>
            </w:r>
          </w:p>
        </w:tc>
        <w:tc>
          <w:tcPr>
            <w:tcW w:w="1134" w:type="dxa"/>
          </w:tcPr>
          <w:p w:rsidR="00CD5E93" w:rsidRPr="00ED291B" w:rsidRDefault="00FA038F">
            <w:pPr>
              <w:spacing w:before="120"/>
              <w:jc w:val="center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N</w:t>
            </w:r>
            <w:r w:rsidR="00CD5E93" w:rsidRPr="00ED291B">
              <w:rPr>
                <w:szCs w:val="22"/>
                <w:lang w:val="en-GB"/>
              </w:rPr>
              <w:t>o</w:t>
            </w:r>
          </w:p>
        </w:tc>
      </w:tr>
      <w:tr w:rsidR="00CD5E93" w:rsidTr="00FA038F">
        <w:tblPrEx>
          <w:tblCellMar>
            <w:left w:w="108" w:type="dxa"/>
            <w:right w:w="108" w:type="dxa"/>
          </w:tblCellMar>
        </w:tblPrEx>
        <w:trPr>
          <w:trHeight w:val="821"/>
        </w:trPr>
        <w:tc>
          <w:tcPr>
            <w:tcW w:w="2977" w:type="dxa"/>
            <w:tcBorders>
              <w:top w:val="nil"/>
            </w:tcBorders>
          </w:tcPr>
          <w:p w:rsidR="005E5D5D" w:rsidRPr="00ED291B" w:rsidRDefault="00432367" w:rsidP="005E5D5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770932212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ED291B" w:rsidRDefault="00432367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590736564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896652702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1276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1439332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4E35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1199594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174037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1689360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5C01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220681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789243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1212423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1075576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724416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95763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1644701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751625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1688055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977613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-750202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  <w:tc>
          <w:tcPr>
            <w:tcW w:w="1134" w:type="dxa"/>
          </w:tcPr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2126036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0D5FB0" w:rsidRPr="00ED291B" w:rsidRDefault="00432367">
            <w:pPr>
              <w:spacing w:before="120"/>
              <w:jc w:val="center"/>
              <w:rPr>
                <w:szCs w:val="22"/>
              </w:rPr>
            </w:pPr>
            <w:sdt>
              <w:sdtPr>
                <w:rPr>
                  <w:szCs w:val="22"/>
                  <w:lang w:val="en-GB"/>
                </w:rPr>
                <w:id w:val="-1060707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  <w:p w:rsidR="00CD5E93" w:rsidRPr="00ED291B" w:rsidRDefault="00432367">
            <w:pPr>
              <w:spacing w:before="120"/>
              <w:jc w:val="center"/>
              <w:rPr>
                <w:szCs w:val="22"/>
                <w:lang w:val="en-GB"/>
              </w:rPr>
            </w:pPr>
            <w:sdt>
              <w:sdtPr>
                <w:rPr>
                  <w:szCs w:val="22"/>
                  <w:lang w:val="en-GB"/>
                </w:rPr>
                <w:id w:val="-1910915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D5FB0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</w:tr>
    </w:tbl>
    <w:p w:rsidR="00CD5E93" w:rsidRDefault="00CD5E93">
      <w:pPr>
        <w:spacing w:before="120"/>
        <w:ind w:left="-709"/>
        <w:rPr>
          <w:lang w:val="en-GB"/>
        </w:rPr>
      </w:pPr>
    </w:p>
    <w:p w:rsidR="00CD5E93" w:rsidRDefault="007C6C81" w:rsidP="0046573D">
      <w:pPr>
        <w:spacing w:before="0" w:after="120"/>
        <w:ind w:left="-709"/>
        <w:rPr>
          <w:lang w:val="en-GB"/>
        </w:rPr>
      </w:pPr>
      <w:r w:rsidRPr="00E37A8A">
        <w:rPr>
          <w:b/>
          <w:sz w:val="24"/>
          <w:szCs w:val="24"/>
          <w:lang w:val="en-GB"/>
        </w:rPr>
        <w:t>Work experience related to current study</w:t>
      </w:r>
      <w:r w:rsidR="00CD5E93">
        <w:rPr>
          <w:lang w:val="en-GB"/>
        </w:rPr>
        <w:t xml:space="preserve"> (if any)</w:t>
      </w:r>
    </w:p>
    <w:tbl>
      <w:tblPr>
        <w:tblW w:w="9923" w:type="dxa"/>
        <w:tblInd w:w="-60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31"/>
        <w:gridCol w:w="388"/>
        <w:gridCol w:w="2011"/>
        <w:gridCol w:w="257"/>
        <w:gridCol w:w="1985"/>
        <w:gridCol w:w="283"/>
        <w:gridCol w:w="2268"/>
      </w:tblGrid>
      <w:tr w:rsidR="00802930" w:rsidRPr="00B55C01" w:rsidTr="00802930">
        <w:trPr>
          <w:trHeight w:val="353"/>
        </w:trPr>
        <w:tc>
          <w:tcPr>
            <w:tcW w:w="2731" w:type="dxa"/>
            <w:tcBorders>
              <w:bottom w:val="single" w:sz="4" w:space="0" w:color="auto"/>
              <w:righ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Type of work experience</w:t>
            </w:r>
          </w:p>
        </w:tc>
        <w:tc>
          <w:tcPr>
            <w:tcW w:w="388" w:type="dxa"/>
            <w:tcBorders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011" w:type="dxa"/>
            <w:tcBorders>
              <w:bottom w:val="single" w:sz="4" w:space="0" w:color="auto"/>
              <w:righ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Firm/organisation</w:t>
            </w:r>
          </w:p>
        </w:tc>
        <w:tc>
          <w:tcPr>
            <w:tcW w:w="257" w:type="dxa"/>
            <w:tcBorders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righ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Dates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Country</w:t>
            </w:r>
          </w:p>
        </w:tc>
      </w:tr>
      <w:tr w:rsidR="00802930" w:rsidRPr="00B55C01" w:rsidTr="00802930">
        <w:trPr>
          <w:trHeight w:val="421"/>
        </w:trPr>
        <w:tc>
          <w:tcPr>
            <w:tcW w:w="27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547960991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741526103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286626388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997153056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  <w:tr w:rsidR="00802930" w:rsidRPr="00B55C01" w:rsidTr="00802930">
        <w:trPr>
          <w:trHeight w:val="435"/>
        </w:trPr>
        <w:tc>
          <w:tcPr>
            <w:tcW w:w="2731" w:type="dxa"/>
            <w:tcBorders>
              <w:top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547723361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011" w:type="dxa"/>
            <w:tcBorders>
              <w:top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206712843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257" w:type="dxa"/>
            <w:tcBorders>
              <w:top w:val="single" w:sz="4" w:space="0" w:color="auto"/>
              <w:lef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2100782825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</w:tcPr>
          <w:p w:rsidR="00802930" w:rsidRPr="00ED291B" w:rsidRDefault="00802930" w:rsidP="00802930">
            <w:pPr>
              <w:spacing w:before="120"/>
              <w:rPr>
                <w:szCs w:val="22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02930" w:rsidRPr="00ED291B" w:rsidRDefault="00432367" w:rsidP="00372BBD">
            <w:pPr>
              <w:spacing w:before="120"/>
              <w:rPr>
                <w:szCs w:val="22"/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460007579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</w:tbl>
    <w:p w:rsidR="00CD5E93" w:rsidRDefault="00CD5E93">
      <w:pPr>
        <w:spacing w:before="120"/>
        <w:ind w:left="-709"/>
        <w:rPr>
          <w:lang w:val="en-GB"/>
        </w:rPr>
      </w:pPr>
    </w:p>
    <w:p w:rsidR="00CD5E93" w:rsidRPr="00E37A8A" w:rsidRDefault="007C6C81" w:rsidP="0046573D">
      <w:pPr>
        <w:spacing w:before="0" w:after="120"/>
        <w:ind w:left="-709"/>
        <w:rPr>
          <w:b/>
          <w:sz w:val="24"/>
          <w:szCs w:val="24"/>
          <w:lang w:val="en-GB"/>
        </w:rPr>
      </w:pPr>
      <w:r w:rsidRPr="00E37A8A">
        <w:rPr>
          <w:b/>
          <w:sz w:val="24"/>
          <w:szCs w:val="24"/>
          <w:lang w:val="en-GB"/>
        </w:rPr>
        <w:t>Previous and current study</w:t>
      </w:r>
    </w:p>
    <w:tbl>
      <w:tblPr>
        <w:tblW w:w="9923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9923"/>
      </w:tblGrid>
      <w:tr w:rsidR="00CD5E93" w:rsidRPr="005F7DE1" w:rsidTr="00D126F8"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5E93" w:rsidRPr="00ED291B" w:rsidRDefault="004A5801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D</w:t>
            </w:r>
            <w:r w:rsidR="00CD5E93" w:rsidRPr="00ED291B">
              <w:rPr>
                <w:szCs w:val="22"/>
                <w:lang w:val="en-GB"/>
              </w:rPr>
              <w:t xml:space="preserve">egree for which you are currently studying: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296298482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ED291B" w:rsidRDefault="00CD5E93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Number of higher education years of study prior to departure abroad: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215279970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  <w:p w:rsidR="00CD5E93" w:rsidRPr="00ED291B" w:rsidRDefault="00CD5E93" w:rsidP="00D02409">
            <w:pPr>
              <w:tabs>
                <w:tab w:val="left" w:pos="4003"/>
                <w:tab w:val="left" w:pos="5397"/>
                <w:tab w:val="left" w:pos="6555"/>
                <w:tab w:val="left" w:pos="7405"/>
                <w:tab w:val="left" w:pos="8256"/>
                <w:tab w:val="left" w:pos="8823"/>
              </w:tabs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Have you already </w:t>
            </w:r>
            <w:r w:rsidR="004A5801" w:rsidRPr="00ED291B">
              <w:rPr>
                <w:szCs w:val="22"/>
                <w:lang w:val="en-GB"/>
              </w:rPr>
              <w:t>stud</w:t>
            </w:r>
            <w:r w:rsidRPr="00ED291B">
              <w:rPr>
                <w:szCs w:val="22"/>
                <w:lang w:val="en-GB"/>
              </w:rPr>
              <w:t>i</w:t>
            </w:r>
            <w:r w:rsidR="004A5801" w:rsidRPr="00ED291B">
              <w:rPr>
                <w:szCs w:val="22"/>
                <w:lang w:val="en-GB"/>
              </w:rPr>
              <w:t>ed abroad</w:t>
            </w:r>
            <w:r w:rsidR="00D02409" w:rsidRPr="00ED291B">
              <w:rPr>
                <w:szCs w:val="22"/>
                <w:lang w:val="en-GB"/>
              </w:rPr>
              <w:t>?</w:t>
            </w:r>
            <w:r w:rsidR="00D02409" w:rsidRPr="00ED291B">
              <w:rPr>
                <w:szCs w:val="22"/>
                <w:lang w:val="en-GB"/>
              </w:rPr>
              <w:tab/>
            </w:r>
            <w:sdt>
              <w:sdtPr>
                <w:rPr>
                  <w:szCs w:val="22"/>
                  <w:lang w:val="en-GB"/>
                </w:rPr>
                <w:id w:val="-113293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26D7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10D8A" w:rsidRPr="00ED291B">
              <w:rPr>
                <w:szCs w:val="22"/>
                <w:lang w:val="en-GB"/>
              </w:rPr>
              <w:t xml:space="preserve"> </w:t>
            </w:r>
            <w:r w:rsidRPr="00ED291B">
              <w:rPr>
                <w:szCs w:val="22"/>
                <w:lang w:val="en-GB"/>
              </w:rPr>
              <w:t>Yes</w:t>
            </w:r>
            <w:r w:rsidR="00D02409" w:rsidRPr="00ED291B">
              <w:rPr>
                <w:szCs w:val="22"/>
                <w:lang w:val="en-GB"/>
              </w:rPr>
              <w:tab/>
            </w:r>
            <w:sdt>
              <w:sdtPr>
                <w:rPr>
                  <w:szCs w:val="22"/>
                  <w:lang w:val="en-GB"/>
                </w:rPr>
                <w:id w:val="-13699910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0D8A" w:rsidRPr="00ED291B">
                  <w:rPr>
                    <w:rFonts w:ascii="MS Gothic" w:eastAsia="MS Gothic" w:hAnsi="MS Gothic" w:hint="eastAsia"/>
                    <w:szCs w:val="22"/>
                    <w:lang w:val="en-GB"/>
                  </w:rPr>
                  <w:t>☐</w:t>
                </w:r>
              </w:sdtContent>
            </w:sdt>
            <w:r w:rsidR="00710D8A" w:rsidRPr="00ED291B">
              <w:rPr>
                <w:szCs w:val="22"/>
                <w:lang w:val="en-GB"/>
              </w:rPr>
              <w:t xml:space="preserve"> </w:t>
            </w:r>
            <w:r w:rsidRPr="00ED291B">
              <w:rPr>
                <w:szCs w:val="22"/>
                <w:lang w:val="en-GB"/>
              </w:rPr>
              <w:t xml:space="preserve">No </w:t>
            </w:r>
          </w:p>
          <w:p w:rsidR="00B0457D" w:rsidRPr="00ED291B" w:rsidRDefault="00CD5E93" w:rsidP="004A5801">
            <w:pPr>
              <w:tabs>
                <w:tab w:val="left" w:pos="5148"/>
              </w:tabs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 xml:space="preserve">If </w:t>
            </w:r>
            <w:r w:rsidR="004A5801" w:rsidRPr="00ED291B">
              <w:rPr>
                <w:szCs w:val="22"/>
                <w:lang w:val="en-GB"/>
              </w:rPr>
              <w:t xml:space="preserve">yes, when?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-1353266142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  <w:r w:rsidR="00B0457D" w:rsidRPr="00ED291B">
              <w:rPr>
                <w:szCs w:val="22"/>
                <w:lang w:val="en-GB"/>
              </w:rPr>
              <w:t xml:space="preserve"> </w:t>
            </w:r>
          </w:p>
          <w:p w:rsidR="00CD5E93" w:rsidRPr="00665A1C" w:rsidRDefault="00CD5E93" w:rsidP="00665A1C">
            <w:pPr>
              <w:tabs>
                <w:tab w:val="left" w:pos="5148"/>
              </w:tabs>
              <w:spacing w:before="120" w:after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At which institution?</w:t>
            </w:r>
            <w:r w:rsidR="004A5801" w:rsidRPr="00ED291B">
              <w:rPr>
                <w:szCs w:val="22"/>
                <w:lang w:val="en-GB"/>
              </w:rPr>
              <w:t xml:space="preserve"> </w:t>
            </w: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2082171070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</w:tbl>
    <w:p w:rsidR="00CD5E93" w:rsidRPr="00D75A22" w:rsidRDefault="00CD5E93">
      <w:pPr>
        <w:spacing w:before="120"/>
        <w:rPr>
          <w:lang w:val="en-GB"/>
        </w:rPr>
      </w:pPr>
    </w:p>
    <w:tbl>
      <w:tblPr>
        <w:tblW w:w="0" w:type="auto"/>
        <w:tblInd w:w="-60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923"/>
      </w:tblGrid>
      <w:tr w:rsidR="00CD5E93" w:rsidRPr="00B0457D">
        <w:trPr>
          <w:trHeight w:val="1260"/>
        </w:trPr>
        <w:tc>
          <w:tcPr>
            <w:tcW w:w="9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5E93" w:rsidRPr="00ED291B" w:rsidRDefault="00CD5E93">
            <w:pPr>
              <w:spacing w:before="120"/>
              <w:rPr>
                <w:szCs w:val="22"/>
                <w:lang w:val="en-GB"/>
              </w:rPr>
            </w:pPr>
            <w:r w:rsidRPr="00ED291B">
              <w:rPr>
                <w:szCs w:val="22"/>
                <w:lang w:val="en-GB"/>
              </w:rPr>
              <w:t>Please use the space below for any additional information or comments</w:t>
            </w:r>
            <w:r w:rsidR="007D253A" w:rsidRPr="00ED291B">
              <w:rPr>
                <w:szCs w:val="22"/>
                <w:lang w:val="en-GB"/>
              </w:rPr>
              <w:t xml:space="preserve"> (incl. information about any special needs you have)</w:t>
            </w:r>
            <w:r w:rsidRPr="00ED291B">
              <w:rPr>
                <w:szCs w:val="22"/>
                <w:lang w:val="en-GB"/>
              </w:rPr>
              <w:t>.</w:t>
            </w:r>
          </w:p>
          <w:p w:rsidR="00CD5E93" w:rsidRDefault="00432367" w:rsidP="00372BBD">
            <w:pPr>
              <w:spacing w:before="120"/>
              <w:rPr>
                <w:lang w:val="en-GB"/>
              </w:rPr>
            </w:pPr>
            <w:sdt>
              <w:sdtPr>
                <w:rPr>
                  <w:noProof/>
                  <w:szCs w:val="22"/>
                  <w:highlight w:val="lightGray"/>
                  <w:lang w:val="en-GB"/>
                </w:rPr>
                <w:id w:val="1285385423"/>
                <w:text/>
              </w:sdtPr>
              <w:sdtEndPr/>
              <w:sdtContent>
                <w:r w:rsidR="00372BBD">
                  <w:rPr>
                    <w:noProof/>
                    <w:szCs w:val="22"/>
                    <w:highlight w:val="lightGray"/>
                    <w:lang w:val="en-GB"/>
                  </w:rPr>
                  <w:t>…</w:t>
                </w:r>
              </w:sdtContent>
            </w:sdt>
          </w:p>
        </w:tc>
      </w:tr>
    </w:tbl>
    <w:p w:rsidR="00DD4199" w:rsidRDefault="00DD4199">
      <w:pPr>
        <w:spacing w:before="120"/>
        <w:rPr>
          <w:lang w:val="en-GB"/>
        </w:rPr>
      </w:pPr>
    </w:p>
    <w:p w:rsidR="00DD4199" w:rsidRDefault="00DD4199">
      <w:pPr>
        <w:spacing w:before="0"/>
        <w:rPr>
          <w:lang w:val="en-GB"/>
        </w:rPr>
      </w:pPr>
      <w:r>
        <w:rPr>
          <w:lang w:val="en-GB"/>
        </w:rPr>
        <w:br w:type="page"/>
      </w:r>
    </w:p>
    <w:p w:rsidR="00535B66" w:rsidRDefault="00535B66">
      <w:pPr>
        <w:spacing w:before="120"/>
        <w:rPr>
          <w:lang w:val="en-GB"/>
        </w:rPr>
      </w:pPr>
    </w:p>
    <w:p w:rsidR="00CD5E93" w:rsidRDefault="004A5801" w:rsidP="00D126F8">
      <w:pPr>
        <w:spacing w:before="120"/>
        <w:ind w:left="-426"/>
        <w:rPr>
          <w:lang w:val="en-US" w:eastAsia="de-CH"/>
        </w:rPr>
      </w:pPr>
      <w:r w:rsidRPr="004A5801">
        <w:rPr>
          <w:lang w:val="en-GB"/>
        </w:rPr>
        <w:t>When you have completed this application</w:t>
      </w:r>
      <w:r w:rsidR="00D4271C">
        <w:rPr>
          <w:lang w:val="en-GB"/>
        </w:rPr>
        <w:t xml:space="preserve"> form</w:t>
      </w:r>
      <w:r w:rsidR="00535B66">
        <w:rPr>
          <w:lang w:val="en-GB"/>
        </w:rPr>
        <w:t xml:space="preserve">, </w:t>
      </w:r>
      <w:r w:rsidR="00DD4199">
        <w:rPr>
          <w:lang w:val="en-GB"/>
        </w:rPr>
        <w:t>please send it</w:t>
      </w:r>
      <w:r w:rsidR="00535B66">
        <w:rPr>
          <w:lang w:val="en-GB"/>
        </w:rPr>
        <w:t xml:space="preserve"> to: </w:t>
      </w:r>
      <w:hyperlink r:id="rId13" w:history="1">
        <w:r w:rsidR="00B63D01" w:rsidRPr="008A5C5D">
          <w:rPr>
            <w:rStyle w:val="Hyperlink"/>
            <w:lang w:val="en-US" w:eastAsia="de-CH"/>
          </w:rPr>
          <w:t>exchange.business@hslu.ch</w:t>
        </w:r>
      </w:hyperlink>
    </w:p>
    <w:p w:rsidR="00D126F8" w:rsidRPr="004A5801" w:rsidRDefault="00D126F8" w:rsidP="00D126F8">
      <w:pPr>
        <w:spacing w:before="120"/>
        <w:ind w:left="-426"/>
        <w:rPr>
          <w:lang w:val="en-GB"/>
        </w:rPr>
      </w:pPr>
    </w:p>
    <w:p w:rsidR="005B2891" w:rsidRDefault="00535B66" w:rsidP="00D126F8">
      <w:pPr>
        <w:ind w:left="-426"/>
        <w:rPr>
          <w:lang w:val="en-US" w:eastAsia="de-CH"/>
        </w:rPr>
      </w:pPr>
      <w:r>
        <w:rPr>
          <w:lang w:val="en-GB"/>
        </w:rPr>
        <w:t>You must include the following documents in the format indicated:</w:t>
      </w:r>
    </w:p>
    <w:p w:rsidR="005B2891" w:rsidRDefault="005B2891" w:rsidP="00611187">
      <w:pPr>
        <w:numPr>
          <w:ilvl w:val="0"/>
          <w:numId w:val="14"/>
        </w:numPr>
        <w:ind w:left="0" w:hanging="426"/>
        <w:rPr>
          <w:lang w:val="en-GB"/>
        </w:rPr>
      </w:pPr>
      <w:r>
        <w:rPr>
          <w:lang w:val="en-GB"/>
        </w:rPr>
        <w:t>inc</w:t>
      </w:r>
      <w:r w:rsidR="00535B66">
        <w:rPr>
          <w:lang w:val="en-GB"/>
        </w:rPr>
        <w:t xml:space="preserve">oming student application form </w:t>
      </w:r>
      <w:r>
        <w:rPr>
          <w:lang w:val="en-GB"/>
        </w:rPr>
        <w:t xml:space="preserve">with a </w:t>
      </w:r>
      <w:r w:rsidRPr="00DE0AFB">
        <w:rPr>
          <w:lang w:val="en-GB"/>
        </w:rPr>
        <w:t>scanned passport photo</w:t>
      </w:r>
    </w:p>
    <w:p w:rsidR="00535B66" w:rsidRDefault="00A42C60" w:rsidP="00611187">
      <w:pPr>
        <w:numPr>
          <w:ilvl w:val="0"/>
          <w:numId w:val="14"/>
        </w:numPr>
        <w:ind w:left="0" w:hanging="426"/>
        <w:rPr>
          <w:lang w:val="en-GB"/>
        </w:rPr>
      </w:pPr>
      <w:r>
        <w:rPr>
          <w:lang w:val="en-GB"/>
        </w:rPr>
        <w:t>Partner University nomination f</w:t>
      </w:r>
      <w:r w:rsidR="0046573D">
        <w:rPr>
          <w:lang w:val="en-GB"/>
        </w:rPr>
        <w:t>orm</w:t>
      </w:r>
      <w:r>
        <w:rPr>
          <w:lang w:val="en-GB"/>
        </w:rPr>
        <w:t xml:space="preserve"> (page 4)</w:t>
      </w:r>
    </w:p>
    <w:p w:rsidR="005B2891" w:rsidRDefault="005B2891" w:rsidP="00611187">
      <w:pPr>
        <w:numPr>
          <w:ilvl w:val="0"/>
          <w:numId w:val="14"/>
        </w:numPr>
        <w:ind w:left="0" w:hanging="426"/>
        <w:rPr>
          <w:lang w:val="en-GB"/>
        </w:rPr>
      </w:pPr>
      <w:r>
        <w:rPr>
          <w:lang w:val="en-GB"/>
        </w:rPr>
        <w:t xml:space="preserve">most recent </w:t>
      </w:r>
      <w:r w:rsidR="00A42C60">
        <w:rPr>
          <w:lang w:val="en-GB"/>
        </w:rPr>
        <w:t>transcript of records in English or German</w:t>
      </w:r>
    </w:p>
    <w:p w:rsidR="005B2891" w:rsidRDefault="0046573D" w:rsidP="00611187">
      <w:pPr>
        <w:numPr>
          <w:ilvl w:val="0"/>
          <w:numId w:val="14"/>
        </w:numPr>
        <w:ind w:left="0" w:hanging="426"/>
        <w:rPr>
          <w:lang w:val="en-GB"/>
        </w:rPr>
      </w:pPr>
      <w:r>
        <w:rPr>
          <w:lang w:val="en-GB"/>
        </w:rPr>
        <w:t>recognised language certificate</w:t>
      </w:r>
      <w:r w:rsidR="00A42C60">
        <w:rPr>
          <w:lang w:val="en-GB"/>
        </w:rPr>
        <w:t>*</w:t>
      </w:r>
    </w:p>
    <w:p w:rsidR="005B2891" w:rsidRDefault="005B2891" w:rsidP="00611187">
      <w:pPr>
        <w:numPr>
          <w:ilvl w:val="0"/>
          <w:numId w:val="14"/>
        </w:numPr>
        <w:ind w:left="0" w:hanging="426"/>
        <w:rPr>
          <w:lang w:val="en-GB"/>
        </w:rPr>
      </w:pPr>
      <w:r>
        <w:rPr>
          <w:lang w:val="en-GB"/>
        </w:rPr>
        <w:t>provisional learning agreement</w:t>
      </w:r>
      <w:r w:rsidRPr="00DE0AFB">
        <w:rPr>
          <w:lang w:val="en-GB"/>
        </w:rPr>
        <w:t xml:space="preserve"> </w:t>
      </w:r>
      <w:r w:rsidR="00535B66">
        <w:rPr>
          <w:lang w:val="en-GB"/>
        </w:rPr>
        <w:br/>
      </w:r>
      <w:r>
        <w:rPr>
          <w:lang w:val="en-GB"/>
        </w:rPr>
        <w:t xml:space="preserve">(signed by you and your </w:t>
      </w:r>
      <w:r w:rsidR="00535B66">
        <w:rPr>
          <w:lang w:val="en-GB"/>
        </w:rPr>
        <w:t>Exchange Programme Coordinator</w:t>
      </w:r>
      <w:r>
        <w:rPr>
          <w:lang w:val="en-GB"/>
        </w:rPr>
        <w:t>)</w:t>
      </w:r>
    </w:p>
    <w:p w:rsidR="005B2891" w:rsidRPr="00FE2872" w:rsidRDefault="005B2891" w:rsidP="00611187">
      <w:pPr>
        <w:numPr>
          <w:ilvl w:val="0"/>
          <w:numId w:val="14"/>
        </w:numPr>
        <w:ind w:left="0" w:hanging="426"/>
        <w:rPr>
          <w:lang w:val="en-GB"/>
        </w:rPr>
      </w:pPr>
      <w:r w:rsidRPr="00FE2872">
        <w:rPr>
          <w:lang w:val="en-GB"/>
        </w:rPr>
        <w:t>copy of th</w:t>
      </w:r>
      <w:r w:rsidR="0046573D">
        <w:rPr>
          <w:lang w:val="en-GB"/>
        </w:rPr>
        <w:t>e picture page of your passport</w:t>
      </w:r>
    </w:p>
    <w:p w:rsidR="005B2891" w:rsidRDefault="005B2891" w:rsidP="00611187">
      <w:pPr>
        <w:numPr>
          <w:ilvl w:val="0"/>
          <w:numId w:val="14"/>
        </w:numPr>
        <w:ind w:left="0" w:hanging="426"/>
        <w:rPr>
          <w:lang w:val="en-GB"/>
        </w:rPr>
      </w:pPr>
      <w:r w:rsidRPr="00FE2872">
        <w:rPr>
          <w:lang w:val="en-GB"/>
        </w:rPr>
        <w:t>copy of your health insurance</w:t>
      </w:r>
      <w:r w:rsidR="001F5BDB">
        <w:rPr>
          <w:lang w:val="en-GB"/>
        </w:rPr>
        <w:t xml:space="preserve"> policy/card</w:t>
      </w:r>
      <w:r w:rsidRPr="00FE2872">
        <w:rPr>
          <w:lang w:val="en-GB"/>
        </w:rPr>
        <w:t xml:space="preserve"> (</w:t>
      </w:r>
      <w:r>
        <w:rPr>
          <w:lang w:val="en-GB"/>
        </w:rPr>
        <w:t xml:space="preserve">with </w:t>
      </w:r>
      <w:r w:rsidR="0062005F">
        <w:rPr>
          <w:lang w:val="en-GB"/>
        </w:rPr>
        <w:t xml:space="preserve">sufficient </w:t>
      </w:r>
      <w:r>
        <w:rPr>
          <w:lang w:val="en-GB"/>
        </w:rPr>
        <w:t xml:space="preserve">coverage for </w:t>
      </w:r>
      <w:r w:rsidR="002134AC">
        <w:rPr>
          <w:lang w:val="en-GB"/>
        </w:rPr>
        <w:t>your</w:t>
      </w:r>
      <w:r>
        <w:rPr>
          <w:lang w:val="en-GB"/>
        </w:rPr>
        <w:t xml:space="preserve"> exchange semester)</w:t>
      </w:r>
      <w:r w:rsidR="00876A12">
        <w:rPr>
          <w:lang w:val="en-GB"/>
        </w:rPr>
        <w:t xml:space="preserve"> or a statement that you will be </w:t>
      </w:r>
      <w:r w:rsidR="00E62B9E">
        <w:rPr>
          <w:lang w:val="en-GB"/>
        </w:rPr>
        <w:t>taking out</w:t>
      </w:r>
      <w:r w:rsidR="00876A12">
        <w:rPr>
          <w:lang w:val="en-GB"/>
        </w:rPr>
        <w:t xml:space="preserve"> Swiss health insurance upon arrival.</w:t>
      </w:r>
    </w:p>
    <w:p w:rsidR="005B2891" w:rsidRPr="00D126F8" w:rsidRDefault="005B2891">
      <w:pPr>
        <w:spacing w:before="120"/>
        <w:rPr>
          <w:szCs w:val="22"/>
          <w:lang w:val="en-US"/>
        </w:rPr>
      </w:pPr>
    </w:p>
    <w:p w:rsidR="005B2891" w:rsidRDefault="005B2891">
      <w:pPr>
        <w:spacing w:before="120"/>
        <w:rPr>
          <w:lang w:val="en-US"/>
        </w:rPr>
      </w:pPr>
    </w:p>
    <w:p w:rsidR="00DF27BC" w:rsidRPr="0046573D" w:rsidRDefault="00DF27BC" w:rsidP="00D126F8">
      <w:pPr>
        <w:pBdr>
          <w:bottom w:val="single" w:sz="6" w:space="1" w:color="auto"/>
        </w:pBdr>
        <w:spacing w:line="480" w:lineRule="auto"/>
        <w:ind w:left="-426"/>
        <w:rPr>
          <w:color w:val="000000"/>
          <w:szCs w:val="22"/>
          <w:lang w:val="en-US" w:eastAsia="de-CH"/>
        </w:rPr>
      </w:pPr>
      <w:r w:rsidRPr="0046573D">
        <w:rPr>
          <w:color w:val="000000"/>
          <w:szCs w:val="22"/>
          <w:lang w:val="en-US" w:eastAsia="de-CH"/>
        </w:rPr>
        <w:t xml:space="preserve">*Recognised Language Certificates </w:t>
      </w:r>
    </w:p>
    <w:p w:rsidR="00DF27BC" w:rsidRPr="00C37176" w:rsidRDefault="00535B66" w:rsidP="00D126F8">
      <w:pPr>
        <w:ind w:left="-426"/>
        <w:rPr>
          <w:color w:val="000000"/>
          <w:szCs w:val="22"/>
          <w:lang w:val="en-US" w:eastAsia="de-CH"/>
        </w:rPr>
      </w:pPr>
      <w:r w:rsidRPr="00535B66">
        <w:rPr>
          <w:color w:val="000000"/>
          <w:szCs w:val="22"/>
          <w:u w:val="single"/>
          <w:lang w:val="en-US" w:eastAsia="de-CH"/>
        </w:rPr>
        <w:t>If applying to a taught-in-German Programme</w:t>
      </w:r>
      <w:r w:rsidR="00D12E1E" w:rsidRPr="00C37176">
        <w:rPr>
          <w:color w:val="000000"/>
          <w:szCs w:val="22"/>
          <w:lang w:val="en-US" w:eastAsia="de-CH"/>
        </w:rPr>
        <w:br/>
      </w:r>
      <w:r w:rsidR="00DF27BC" w:rsidRPr="00C37176">
        <w:rPr>
          <w:color w:val="000000"/>
          <w:szCs w:val="22"/>
          <w:lang w:val="en-US" w:eastAsia="de-CH"/>
        </w:rPr>
        <w:t xml:space="preserve">If German is not your mother tongue, one of the following recognized certificates is required to prove that </w:t>
      </w:r>
      <w:r w:rsidR="00D12E1E" w:rsidRPr="00C37176">
        <w:rPr>
          <w:color w:val="000000"/>
          <w:szCs w:val="22"/>
          <w:lang w:val="en-US" w:eastAsia="de-CH"/>
        </w:rPr>
        <w:t>you</w:t>
      </w:r>
      <w:r w:rsidR="00DF27BC" w:rsidRPr="00C37176">
        <w:rPr>
          <w:color w:val="000000"/>
          <w:szCs w:val="22"/>
          <w:lang w:val="en-US" w:eastAsia="de-CH"/>
        </w:rPr>
        <w:t xml:space="preserve"> have a</w:t>
      </w:r>
      <w:r>
        <w:rPr>
          <w:color w:val="000000"/>
          <w:szCs w:val="22"/>
          <w:lang w:val="en-US" w:eastAsia="de-CH"/>
        </w:rPr>
        <w:t xml:space="preserve"> high B2, or (even better)</w:t>
      </w:r>
      <w:r w:rsidR="00DF27BC" w:rsidRPr="00C37176">
        <w:rPr>
          <w:color w:val="000000"/>
          <w:szCs w:val="22"/>
          <w:lang w:val="en-US" w:eastAsia="de-CH"/>
        </w:rPr>
        <w:t xml:space="preserve"> C1 level in German. </w:t>
      </w:r>
    </w:p>
    <w:p w:rsidR="00DF27BC" w:rsidRPr="00535B66" w:rsidRDefault="00DF27BC" w:rsidP="00D126F8">
      <w:pPr>
        <w:ind w:left="-426"/>
        <w:rPr>
          <w:color w:val="000000"/>
          <w:szCs w:val="22"/>
          <w:lang w:val="en-US" w:eastAsia="de-CH"/>
        </w:rPr>
      </w:pPr>
      <w:r w:rsidRPr="00C37176">
        <w:rPr>
          <w:color w:val="000000"/>
          <w:szCs w:val="22"/>
          <w:lang w:val="en-US" w:eastAsia="de-CH"/>
        </w:rPr>
        <w:t>Goethe Institute – TestDaF (minimum level TDN4)</w:t>
      </w:r>
      <w:r w:rsidR="00535B66">
        <w:rPr>
          <w:color w:val="000000"/>
          <w:szCs w:val="22"/>
          <w:lang w:val="en-US" w:eastAsia="de-CH"/>
        </w:rPr>
        <w:br/>
      </w:r>
      <w:r w:rsidRPr="00C37176">
        <w:rPr>
          <w:color w:val="000000"/>
          <w:szCs w:val="22"/>
          <w:lang w:val="en-US" w:eastAsia="de-CH"/>
        </w:rPr>
        <w:t>Goethe I</w:t>
      </w:r>
      <w:r w:rsidR="00535B66">
        <w:rPr>
          <w:color w:val="000000"/>
          <w:szCs w:val="22"/>
          <w:lang w:val="en-US" w:eastAsia="de-CH"/>
        </w:rPr>
        <w:t>nstitute - Goethe Zertifikat C1</w:t>
      </w:r>
      <w:r w:rsidR="00535B66">
        <w:rPr>
          <w:color w:val="000000"/>
          <w:szCs w:val="22"/>
          <w:lang w:val="en-US" w:eastAsia="de-CH"/>
        </w:rPr>
        <w:br/>
      </w:r>
      <w:r w:rsidRPr="00C37176">
        <w:rPr>
          <w:color w:val="000000"/>
          <w:szCs w:val="22"/>
          <w:lang w:val="en-US" w:eastAsia="de-CH"/>
        </w:rPr>
        <w:t>Goethe Institute Prüfung Wirtschaftsdeutsch International (PWD) (above 50% in each part of the exam)</w:t>
      </w:r>
      <w:r w:rsidR="00535B66">
        <w:rPr>
          <w:color w:val="000000"/>
          <w:szCs w:val="22"/>
          <w:lang w:val="en-US" w:eastAsia="de-CH"/>
        </w:rPr>
        <w:br/>
      </w:r>
      <w:r w:rsidRPr="00C37176">
        <w:rPr>
          <w:color w:val="000000"/>
          <w:szCs w:val="22"/>
          <w:lang w:val="en-US" w:eastAsia="de-CH"/>
        </w:rPr>
        <w:t>Goethe Institute &amp; BULATS – Testservice Deutsch für den Beruf (75 out of 100)</w:t>
      </w:r>
      <w:r w:rsidR="00535B66">
        <w:rPr>
          <w:color w:val="000000"/>
          <w:szCs w:val="22"/>
          <w:lang w:val="en-US" w:eastAsia="de-CH"/>
        </w:rPr>
        <w:br/>
      </w:r>
      <w:r w:rsidRPr="00535B66">
        <w:rPr>
          <w:color w:val="000000"/>
          <w:szCs w:val="22"/>
          <w:lang w:val="en-US" w:eastAsia="de-CH"/>
        </w:rPr>
        <w:t xml:space="preserve">Goethe Institute - Kleines Deutsches Sprachdiplom </w:t>
      </w:r>
    </w:p>
    <w:p w:rsidR="00DF27BC" w:rsidRPr="00535B66" w:rsidRDefault="00DF27BC" w:rsidP="00D126F8">
      <w:pPr>
        <w:ind w:left="-426"/>
        <w:rPr>
          <w:color w:val="000000"/>
          <w:szCs w:val="22"/>
          <w:lang w:val="en-US" w:eastAsia="de-CH"/>
        </w:rPr>
      </w:pPr>
    </w:p>
    <w:p w:rsidR="005B2891" w:rsidRPr="00535B66" w:rsidRDefault="00535B66" w:rsidP="00D126F8">
      <w:pPr>
        <w:ind w:left="-426"/>
        <w:rPr>
          <w:color w:val="000000"/>
          <w:szCs w:val="22"/>
          <w:lang w:val="en-GB" w:eastAsia="de-CH"/>
        </w:rPr>
      </w:pPr>
      <w:r w:rsidRPr="00535B66">
        <w:rPr>
          <w:color w:val="000000"/>
          <w:szCs w:val="22"/>
          <w:u w:val="single"/>
          <w:lang w:val="en-US" w:eastAsia="de-CH"/>
        </w:rPr>
        <w:t>If applying to a taught-in-</w:t>
      </w:r>
      <w:r>
        <w:rPr>
          <w:color w:val="000000"/>
          <w:szCs w:val="22"/>
          <w:u w:val="single"/>
          <w:lang w:val="en-US" w:eastAsia="de-CH"/>
        </w:rPr>
        <w:t>English</w:t>
      </w:r>
      <w:r w:rsidRPr="00535B66">
        <w:rPr>
          <w:color w:val="000000"/>
          <w:szCs w:val="22"/>
          <w:u w:val="single"/>
          <w:lang w:val="en-US" w:eastAsia="de-CH"/>
        </w:rPr>
        <w:t xml:space="preserve"> Programme</w:t>
      </w:r>
    </w:p>
    <w:p w:rsidR="00535B66" w:rsidRDefault="00DF27BC" w:rsidP="003530A1">
      <w:pPr>
        <w:spacing w:before="0"/>
        <w:ind w:left="-426"/>
        <w:rPr>
          <w:color w:val="000000"/>
          <w:szCs w:val="22"/>
          <w:lang w:val="en-GB"/>
        </w:rPr>
      </w:pPr>
      <w:r w:rsidRPr="00C37176">
        <w:rPr>
          <w:color w:val="000000"/>
          <w:szCs w:val="22"/>
          <w:lang w:val="en-US" w:eastAsia="de-CH"/>
        </w:rPr>
        <w:t>If you</w:t>
      </w:r>
      <w:r w:rsidR="00D12E1E" w:rsidRPr="00C37176">
        <w:rPr>
          <w:color w:val="000000"/>
          <w:szCs w:val="22"/>
          <w:lang w:val="en-US" w:eastAsia="de-CH"/>
        </w:rPr>
        <w:t xml:space="preserve"> have </w:t>
      </w:r>
      <w:r w:rsidRPr="00C37176">
        <w:rPr>
          <w:color w:val="000000"/>
          <w:szCs w:val="22"/>
          <w:lang w:val="en-US" w:eastAsia="de-CH"/>
        </w:rPr>
        <w:t xml:space="preserve">been accepted to study in one of the taught-in-English programmes and English is not </w:t>
      </w:r>
      <w:r w:rsidR="00D12E1E" w:rsidRPr="00C37176">
        <w:rPr>
          <w:color w:val="000000"/>
          <w:szCs w:val="22"/>
          <w:lang w:val="en-US" w:eastAsia="de-CH"/>
        </w:rPr>
        <w:t>your</w:t>
      </w:r>
      <w:r w:rsidRPr="00C37176">
        <w:rPr>
          <w:color w:val="000000"/>
          <w:szCs w:val="22"/>
          <w:lang w:val="en-US" w:eastAsia="de-CH"/>
        </w:rPr>
        <w:t xml:space="preserve"> mother tongue, one of the following recognized certificates is required to prove that </w:t>
      </w:r>
      <w:r w:rsidR="00D12E1E" w:rsidRPr="00C37176">
        <w:rPr>
          <w:color w:val="000000"/>
          <w:szCs w:val="22"/>
          <w:lang w:val="en-US" w:eastAsia="de-CH"/>
        </w:rPr>
        <w:t>you</w:t>
      </w:r>
      <w:r w:rsidRPr="00C37176">
        <w:rPr>
          <w:color w:val="000000"/>
          <w:szCs w:val="22"/>
          <w:lang w:val="en-US" w:eastAsia="de-CH"/>
        </w:rPr>
        <w:t xml:space="preserve"> have a </w:t>
      </w:r>
      <w:r w:rsidR="00535B66">
        <w:rPr>
          <w:color w:val="000000"/>
          <w:szCs w:val="22"/>
          <w:lang w:val="en-US" w:eastAsia="de-CH"/>
        </w:rPr>
        <w:t xml:space="preserve">high B2, or (even better) </w:t>
      </w:r>
      <w:r w:rsidRPr="00C37176">
        <w:rPr>
          <w:color w:val="000000"/>
          <w:szCs w:val="22"/>
          <w:lang w:val="en-US" w:eastAsia="de-CH"/>
        </w:rPr>
        <w:t>C1 level in English.</w:t>
      </w:r>
      <w:r w:rsidRPr="00C37176">
        <w:rPr>
          <w:color w:val="000000"/>
          <w:szCs w:val="22"/>
          <w:lang w:val="en-GB"/>
        </w:rPr>
        <w:t xml:space="preserve"> </w:t>
      </w:r>
    </w:p>
    <w:p w:rsidR="00DF27BC" w:rsidRPr="006A22B4" w:rsidRDefault="008D0B75" w:rsidP="00D126F8">
      <w:pPr>
        <w:ind w:left="-426"/>
        <w:rPr>
          <w:color w:val="000000"/>
          <w:szCs w:val="22"/>
          <w:lang w:val="en-GB"/>
        </w:rPr>
      </w:pPr>
      <w:r w:rsidRPr="008D0B75">
        <w:rPr>
          <w:color w:val="000000"/>
          <w:szCs w:val="22"/>
          <w:lang w:val="en-GB"/>
        </w:rPr>
        <w:t>IELTS (IELTS 7 is recommended.  IELTS 6 or 6.5 may be accepted depending on the overall strengths of the application)</w:t>
      </w:r>
      <w:r w:rsidR="00535B66">
        <w:rPr>
          <w:color w:val="000000"/>
          <w:szCs w:val="22"/>
          <w:lang w:val="en-GB"/>
        </w:rPr>
        <w:br/>
      </w:r>
      <w:r w:rsidR="00DF27BC" w:rsidRPr="00535B66">
        <w:rPr>
          <w:color w:val="000000"/>
          <w:szCs w:val="22"/>
          <w:lang w:val="en-GB"/>
        </w:rPr>
        <w:t>TOEFL, CPE</w:t>
      </w:r>
      <w:r w:rsidR="00535B66" w:rsidRPr="00535B66">
        <w:rPr>
          <w:color w:val="000000"/>
          <w:szCs w:val="22"/>
          <w:lang w:val="en-GB"/>
        </w:rPr>
        <w:t xml:space="preserve"> (min. </w:t>
      </w:r>
      <w:r w:rsidR="00535B66" w:rsidRPr="006A22B4">
        <w:rPr>
          <w:color w:val="000000"/>
          <w:szCs w:val="22"/>
          <w:lang w:val="en-GB"/>
        </w:rPr>
        <w:t>C)</w:t>
      </w:r>
      <w:r w:rsidR="00DF27BC" w:rsidRPr="006A22B4">
        <w:rPr>
          <w:color w:val="000000"/>
          <w:szCs w:val="22"/>
          <w:lang w:val="en-GB"/>
        </w:rPr>
        <w:t>, CAE</w:t>
      </w:r>
      <w:r w:rsidR="00535B66" w:rsidRPr="006A22B4">
        <w:rPr>
          <w:color w:val="000000"/>
          <w:szCs w:val="22"/>
          <w:lang w:val="en-GB"/>
        </w:rPr>
        <w:t xml:space="preserve"> (min. C), TOEIC</w:t>
      </w:r>
    </w:p>
    <w:p w:rsidR="00F33554" w:rsidRPr="006A22B4" w:rsidRDefault="00F33554" w:rsidP="00D126F8">
      <w:pPr>
        <w:ind w:left="-426"/>
        <w:rPr>
          <w:color w:val="000000"/>
          <w:szCs w:val="22"/>
          <w:lang w:val="en-GB"/>
        </w:rPr>
      </w:pPr>
    </w:p>
    <w:p w:rsidR="00F33554" w:rsidRPr="006A22B4" w:rsidRDefault="00F33554" w:rsidP="00D126F8">
      <w:pPr>
        <w:ind w:left="-426"/>
        <w:rPr>
          <w:color w:val="000000"/>
          <w:szCs w:val="22"/>
          <w:lang w:val="en-GB"/>
        </w:rPr>
      </w:pPr>
    </w:p>
    <w:p w:rsidR="00F33554" w:rsidRPr="006A22B4" w:rsidRDefault="00F33554" w:rsidP="00D126F8">
      <w:pPr>
        <w:ind w:left="-426"/>
        <w:rPr>
          <w:color w:val="000000"/>
          <w:szCs w:val="22"/>
          <w:lang w:val="en-GB"/>
        </w:rPr>
      </w:pPr>
    </w:p>
    <w:p w:rsidR="00DF3C49" w:rsidRDefault="00DF3C49">
      <w:pPr>
        <w:spacing w:before="0"/>
        <w:rPr>
          <w:color w:val="000000"/>
          <w:szCs w:val="22"/>
          <w:lang w:val="en-GB"/>
        </w:rPr>
      </w:pPr>
      <w:r>
        <w:rPr>
          <w:color w:val="000000"/>
          <w:szCs w:val="22"/>
          <w:lang w:val="en-GB"/>
        </w:rPr>
        <w:br w:type="page"/>
      </w:r>
    </w:p>
    <w:p w:rsidR="00F33554" w:rsidRPr="006A22B4" w:rsidRDefault="00F33554" w:rsidP="00D126F8">
      <w:pPr>
        <w:ind w:left="-426"/>
        <w:rPr>
          <w:color w:val="000000"/>
          <w:szCs w:val="22"/>
          <w:lang w:val="en-GB"/>
        </w:rPr>
      </w:pPr>
    </w:p>
    <w:p w:rsidR="00F33554" w:rsidRPr="002F04FA" w:rsidRDefault="00F33554" w:rsidP="0003767B">
      <w:pPr>
        <w:ind w:left="-426"/>
        <w:rPr>
          <w:b/>
          <w:sz w:val="24"/>
          <w:szCs w:val="24"/>
          <w:lang w:val="en-GB"/>
        </w:rPr>
      </w:pPr>
      <w:r w:rsidRPr="002F04FA">
        <w:rPr>
          <w:b/>
          <w:sz w:val="24"/>
          <w:szCs w:val="24"/>
          <w:lang w:val="en-GB"/>
        </w:rPr>
        <w:t>Student Declaration and Confirmation of Partner University Nomination</w:t>
      </w:r>
    </w:p>
    <w:p w:rsidR="00F33554" w:rsidRPr="002F04FA" w:rsidRDefault="00F33554" w:rsidP="0003767B">
      <w:pPr>
        <w:ind w:left="-426"/>
        <w:jc w:val="center"/>
        <w:rPr>
          <w:b/>
          <w:sz w:val="24"/>
          <w:szCs w:val="24"/>
          <w:lang w:val="en-GB"/>
        </w:rPr>
      </w:pPr>
    </w:p>
    <w:p w:rsidR="00F33554" w:rsidRPr="00611187" w:rsidRDefault="00F33554" w:rsidP="0003767B">
      <w:pP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 xml:space="preserve">I apply for an Exchange Semester at the Lucerne School of Business under the existing Exchange Agreement with my home institution. </w:t>
      </w:r>
    </w:p>
    <w:p w:rsidR="00F33554" w:rsidRPr="00611187" w:rsidRDefault="00F33554" w:rsidP="0003767B">
      <w:pPr>
        <w:ind w:left="-426"/>
        <w:rPr>
          <w:szCs w:val="22"/>
          <w:lang w:val="en-GB"/>
        </w:rPr>
      </w:pPr>
    </w:p>
    <w:p w:rsidR="00F33554" w:rsidRPr="00611187" w:rsidRDefault="00F33554" w:rsidP="0003767B">
      <w:pP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 xml:space="preserve">I undertake to complete any visa application which may be necessary. I agree to inform the Lucerne School of Business of any relevant changes in my circumstances. </w:t>
      </w:r>
    </w:p>
    <w:p w:rsidR="00F33554" w:rsidRPr="00611187" w:rsidRDefault="00F33554" w:rsidP="0003767B">
      <w:pPr>
        <w:ind w:left="-426"/>
        <w:rPr>
          <w:szCs w:val="22"/>
          <w:lang w:val="en-GB"/>
        </w:rPr>
      </w:pPr>
    </w:p>
    <w:p w:rsidR="00F33554" w:rsidRPr="00611187" w:rsidRDefault="00F33554" w:rsidP="0003767B">
      <w:pP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>Signature of Student applicant: ………………………………………………</w:t>
      </w:r>
    </w:p>
    <w:p w:rsidR="000F37DB" w:rsidRPr="00611187" w:rsidRDefault="000F37DB" w:rsidP="0003767B">
      <w:pPr>
        <w:ind w:left="-426"/>
        <w:rPr>
          <w:szCs w:val="22"/>
          <w:lang w:val="en-GB"/>
        </w:rPr>
      </w:pPr>
    </w:p>
    <w:p w:rsidR="00F33554" w:rsidRPr="00611187" w:rsidRDefault="00F33554" w:rsidP="0003767B">
      <w:pP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>Date: …………………………..</w:t>
      </w:r>
    </w:p>
    <w:p w:rsidR="00F33554" w:rsidRPr="00611187" w:rsidRDefault="00F33554" w:rsidP="0003767B">
      <w:pPr>
        <w:ind w:left="-426"/>
        <w:rPr>
          <w:szCs w:val="22"/>
          <w:lang w:val="en-GB"/>
        </w:rPr>
      </w:pP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>Signature of Exchange Programme Coordinator at the sending institution:</w:t>
      </w: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>…………………………………………………………..</w:t>
      </w:r>
    </w:p>
    <w:p w:rsidR="00F33554" w:rsidRPr="00611187" w:rsidRDefault="00F33554" w:rsidP="0003767B">
      <w:pPr>
        <w:pBdr>
          <w:top w:val="single" w:sz="4" w:space="1" w:color="auto"/>
        </w:pBdr>
        <w:ind w:left="-426"/>
        <w:rPr>
          <w:szCs w:val="22"/>
          <w:lang w:val="en-GB"/>
        </w:rPr>
      </w:pPr>
    </w:p>
    <w:p w:rsidR="00F33554" w:rsidRPr="00611187" w:rsidRDefault="00F33554" w:rsidP="0003767B">
      <w:pPr>
        <w:ind w:left="-426"/>
        <w:rPr>
          <w:szCs w:val="22"/>
          <w:lang w:val="en-GB"/>
        </w:rPr>
      </w:pPr>
      <w:r w:rsidRPr="00611187">
        <w:rPr>
          <w:szCs w:val="22"/>
          <w:lang w:val="en-GB"/>
        </w:rPr>
        <w:t>Date: …………………………..</w:t>
      </w:r>
    </w:p>
    <w:p w:rsidR="00F33554" w:rsidRPr="00F33554" w:rsidRDefault="00F33554" w:rsidP="0003767B">
      <w:pPr>
        <w:ind w:left="-426"/>
        <w:rPr>
          <w:color w:val="000000"/>
          <w:szCs w:val="22"/>
          <w:lang w:val="en-GB"/>
        </w:rPr>
      </w:pPr>
    </w:p>
    <w:sectPr w:rsidR="00F33554" w:rsidRPr="00F33554" w:rsidSect="00977BFF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1907" w:h="16840" w:code="9"/>
      <w:pgMar w:top="1276" w:right="1418" w:bottom="284" w:left="1843" w:header="720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32367" w:rsidRDefault="00432367">
      <w:r>
        <w:separator/>
      </w:r>
    </w:p>
  </w:endnote>
  <w:endnote w:type="continuationSeparator" w:id="0">
    <w:p w:rsidR="00432367" w:rsidRDefault="00432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 ExtraBlack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HZ-LG-Normal">
    <w:altName w:val="Franklin Gothic Medium Cond"/>
    <w:charset w:val="00"/>
    <w:family w:val="auto"/>
    <w:pitch w:val="variable"/>
    <w:sig w:usb0="00000003" w:usb1="0000085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Pr="00214AB5" w:rsidRDefault="003A5A43">
    <w:pPr>
      <w:pStyle w:val="Fuzeile"/>
      <w:rPr>
        <w:lang w:val="en-GB"/>
      </w:rPr>
    </w:pPr>
    <w:r>
      <w:rPr>
        <w:sz w:val="12"/>
      </w:rPr>
      <w:fldChar w:fldCharType="begin"/>
    </w:r>
    <w:r w:rsidRPr="00787FCD">
      <w:rPr>
        <w:sz w:val="12"/>
        <w:lang w:val="en-GB"/>
      </w:rPr>
      <w:instrText xml:space="preserve"> FILENAME  \* MERGEFORMAT </w:instrText>
    </w:r>
    <w:r>
      <w:rPr>
        <w:sz w:val="12"/>
      </w:rPr>
      <w:fldChar w:fldCharType="separate"/>
    </w:r>
    <w:r w:rsidR="00665DC4">
      <w:rPr>
        <w:noProof/>
        <w:sz w:val="12"/>
        <w:lang w:val="en-GB"/>
      </w:rPr>
      <w:t>Application Form Incoming Exchange - Lucerne 2018-19.docx</w:t>
    </w:r>
    <w:r>
      <w:rPr>
        <w:sz w:val="12"/>
      </w:rPr>
      <w:fldChar w:fldCharType="end"/>
    </w:r>
    <w:r w:rsidRPr="00787FCD">
      <w:rPr>
        <w:sz w:val="12"/>
        <w:lang w:val="en-GB"/>
      </w:rPr>
      <w:t xml:space="preserve">  -  </w:t>
    </w:r>
    <w:r>
      <w:rPr>
        <w:sz w:val="12"/>
      </w:rPr>
      <w:fldChar w:fldCharType="begin"/>
    </w:r>
    <w:r>
      <w:rPr>
        <w:sz w:val="12"/>
      </w:rPr>
      <w:instrText xml:space="preserve"> DATE \@ "d. MMMM yyyy" \* MERGEFORMAT </w:instrText>
    </w:r>
    <w:r>
      <w:rPr>
        <w:sz w:val="12"/>
      </w:rPr>
      <w:fldChar w:fldCharType="separate"/>
    </w:r>
    <w:r w:rsidR="00450FCA">
      <w:rPr>
        <w:noProof/>
        <w:sz w:val="12"/>
      </w:rPr>
      <w:t>10. April 2018</w:t>
    </w:r>
    <w:r>
      <w:rPr>
        <w:sz w:val="1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Default="00A43D6F">
    <w:pPr>
      <w:pStyle w:val="Fuzeile"/>
      <w:tabs>
        <w:tab w:val="clear" w:pos="4536"/>
        <w:tab w:val="clear" w:pos="9072"/>
        <w:tab w:val="right" w:pos="8789"/>
      </w:tabs>
    </w:pPr>
    <w:r w:rsidRPr="00413874">
      <w:rPr>
        <w:noProof/>
      </w:rPr>
      <w:drawing>
        <wp:anchor distT="0" distB="0" distL="114300" distR="114300" simplePos="0" relativeHeight="251658240" behindDoc="1" locked="1" layoutInCell="1" allowOverlap="1" wp14:anchorId="3C8B9AFA" wp14:editId="52C5467B">
          <wp:simplePos x="0" y="0"/>
          <wp:positionH relativeFrom="page">
            <wp:posOffset>24130</wp:posOffset>
          </wp:positionH>
          <wp:positionV relativeFrom="page">
            <wp:posOffset>10020935</wp:posOffset>
          </wp:positionV>
          <wp:extent cx="7560310" cy="720090"/>
          <wp:effectExtent l="0" t="0" r="0" b="0"/>
          <wp:wrapNone/>
          <wp:docPr id="8" name="Oaw.2007080810342414363444.01745" descr="hslu_allgemeinefqm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810342414363444.01745" descr="hslu_allgemeinefqm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Default="00A43D6F">
    <w:pPr>
      <w:pStyle w:val="Fuzeile"/>
    </w:pPr>
    <w:r w:rsidRPr="00413874">
      <w:rPr>
        <w:noProof/>
      </w:rPr>
      <w:drawing>
        <wp:anchor distT="0" distB="0" distL="114300" distR="114300" simplePos="0" relativeHeight="251659264" behindDoc="1" locked="1" layoutInCell="1" allowOverlap="1" wp14:anchorId="3C8B9AFA" wp14:editId="52C5467B">
          <wp:simplePos x="0" y="0"/>
          <wp:positionH relativeFrom="page">
            <wp:posOffset>138430</wp:posOffset>
          </wp:positionH>
          <wp:positionV relativeFrom="page">
            <wp:posOffset>10043160</wp:posOffset>
          </wp:positionV>
          <wp:extent cx="7560310" cy="720090"/>
          <wp:effectExtent l="0" t="0" r="0" b="0"/>
          <wp:wrapNone/>
          <wp:docPr id="7" name="Oaw.2007080810342414363444.01745" descr="hslu_allgemeinefqm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810342414363444.01745" descr="hslu_allgemeinefqm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Default="003A5A43">
    <w:pPr>
      <w:pStyle w:val="Fuzeile"/>
      <w:tabs>
        <w:tab w:val="clear" w:pos="4536"/>
        <w:tab w:val="clear" w:pos="9072"/>
        <w:tab w:val="right" w:pos="8789"/>
      </w:tabs>
    </w:pPr>
    <w:r>
      <w:rPr>
        <w:sz w:val="12"/>
      </w:rPr>
      <w:fldChar w:fldCharType="begin"/>
    </w:r>
    <w:r w:rsidRPr="00214AB5">
      <w:rPr>
        <w:sz w:val="12"/>
      </w:rPr>
      <w:instrText xml:space="preserve"> FILENAME  \* MERGEFORMAT </w:instrText>
    </w:r>
    <w:r>
      <w:rPr>
        <w:sz w:val="12"/>
      </w:rPr>
      <w:fldChar w:fldCharType="separate"/>
    </w:r>
    <w:r w:rsidR="00665DC4">
      <w:rPr>
        <w:noProof/>
        <w:sz w:val="12"/>
      </w:rPr>
      <w:t>Application Form Incoming Exchange - Lucerne 2018-19.docx</w:t>
    </w:r>
    <w:r>
      <w:rPr>
        <w:sz w:val="12"/>
      </w:rPr>
      <w:fldChar w:fldCharType="end"/>
    </w:r>
    <w:r w:rsidRPr="00214AB5">
      <w:rPr>
        <w:sz w:val="12"/>
      </w:rPr>
      <w:t xml:space="preserve">  -  </w:t>
    </w:r>
    <w:r>
      <w:rPr>
        <w:sz w:val="12"/>
      </w:rPr>
      <w:fldChar w:fldCharType="begin"/>
    </w:r>
    <w:r>
      <w:rPr>
        <w:sz w:val="12"/>
      </w:rPr>
      <w:instrText xml:space="preserve"> SAVEDATE \@ "d. MMMM yyyy" \* MERGEFORMAT </w:instrText>
    </w:r>
    <w:r>
      <w:rPr>
        <w:sz w:val="12"/>
      </w:rPr>
      <w:fldChar w:fldCharType="separate"/>
    </w:r>
    <w:r w:rsidR="00450FCA">
      <w:rPr>
        <w:noProof/>
        <w:sz w:val="12"/>
      </w:rPr>
      <w:t>2. März 2018</w:t>
    </w:r>
    <w:r>
      <w:rPr>
        <w:sz w:val="12"/>
      </w:rPr>
      <w:fldChar w:fldCharType="end"/>
    </w:r>
    <w:r>
      <w:rPr>
        <w:sz w:val="12"/>
      </w:rPr>
      <w:tab/>
    </w:r>
    <w:r>
      <w:rPr>
        <w:rFonts w:ascii="FHZ-LG-Normal" w:hAnsi="FHZ-LG-Normal"/>
        <w:b/>
        <w:spacing w:val="27"/>
        <w:sz w:val="13"/>
      </w:rPr>
      <w:t>FHZ —&gt; FACHHOCHSCHULE ZENTRALSCHWEIZ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32367" w:rsidRDefault="00432367">
      <w:r>
        <w:separator/>
      </w:r>
    </w:p>
  </w:footnote>
  <w:footnote w:type="continuationSeparator" w:id="0">
    <w:p w:rsidR="00432367" w:rsidRDefault="004323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Default="003A5A43">
    <w:pPr>
      <w:pStyle w:val="Kopfzeile"/>
      <w:spacing w:before="0"/>
      <w:jc w:val="right"/>
      <w:rPr>
        <w:lang w:val="de-CH"/>
      </w:rPr>
    </w:pPr>
    <w:r>
      <w:rPr>
        <w:lang w:val="de-CH"/>
      </w:rPr>
      <w:t xml:space="preserve">Page </w:t>
    </w:r>
    <w:r>
      <w:rPr>
        <w:rStyle w:val="Seitenzahl"/>
        <w:rFonts w:ascii="Times New Roman" w:hAnsi="Times New Roman"/>
        <w:sz w:val="22"/>
      </w:rPr>
      <w:fldChar w:fldCharType="begin"/>
    </w:r>
    <w:r>
      <w:rPr>
        <w:rStyle w:val="Seitenzahl"/>
        <w:rFonts w:ascii="Times New Roman" w:hAnsi="Times New Roman"/>
        <w:sz w:val="22"/>
      </w:rPr>
      <w:instrText xml:space="preserve"> PAGE </w:instrText>
    </w:r>
    <w:r>
      <w:rPr>
        <w:rStyle w:val="Seitenzahl"/>
        <w:rFonts w:ascii="Times New Roman" w:hAnsi="Times New Roman"/>
        <w:sz w:val="22"/>
      </w:rPr>
      <w:fldChar w:fldCharType="separate"/>
    </w:r>
    <w:r w:rsidR="00665DC4">
      <w:rPr>
        <w:rStyle w:val="Seitenzahl"/>
        <w:rFonts w:ascii="Times New Roman" w:hAnsi="Times New Roman"/>
        <w:noProof/>
        <w:sz w:val="22"/>
      </w:rPr>
      <w:t>1</w:t>
    </w:r>
    <w:r>
      <w:rPr>
        <w:rStyle w:val="Seitenzahl"/>
        <w:rFonts w:ascii="Times New Roman" w:hAnsi="Times New Roman"/>
        <w:sz w:val="22"/>
      </w:rPr>
      <w:fldChar w:fldCharType="end"/>
    </w:r>
    <w:r>
      <w:rPr>
        <w:rStyle w:val="Seitenzahl"/>
        <w:rFonts w:ascii="Times New Roman" w:hAnsi="Times New Roman"/>
        <w:sz w:val="22"/>
      </w:rPr>
      <w:t>/</w:t>
    </w:r>
    <w:r>
      <w:rPr>
        <w:rStyle w:val="Seitenzahl"/>
        <w:rFonts w:ascii="Times New Roman" w:hAnsi="Times New Roman"/>
        <w:sz w:val="22"/>
      </w:rPr>
      <w:fldChar w:fldCharType="begin"/>
    </w:r>
    <w:r>
      <w:rPr>
        <w:rStyle w:val="Seitenzahl"/>
        <w:rFonts w:ascii="Times New Roman" w:hAnsi="Times New Roman"/>
        <w:sz w:val="22"/>
      </w:rPr>
      <w:instrText xml:space="preserve"> NUMPAGES </w:instrText>
    </w:r>
    <w:r>
      <w:rPr>
        <w:rStyle w:val="Seitenzahl"/>
        <w:rFonts w:ascii="Times New Roman" w:hAnsi="Times New Roman"/>
        <w:sz w:val="22"/>
      </w:rPr>
      <w:fldChar w:fldCharType="separate"/>
    </w:r>
    <w:r w:rsidR="00665DC4">
      <w:rPr>
        <w:rStyle w:val="Seitenzahl"/>
        <w:rFonts w:ascii="Times New Roman" w:hAnsi="Times New Roman"/>
        <w:noProof/>
        <w:sz w:val="22"/>
      </w:rPr>
      <w:t>3</w:t>
    </w:r>
    <w:r>
      <w:rPr>
        <w:rStyle w:val="Seitenzahl"/>
        <w:rFonts w:ascii="Times New Roman" w:hAnsi="Times New Roman"/>
        <w:sz w:val="22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Pr="00813A17" w:rsidRDefault="003A5A43" w:rsidP="00813A17">
    <w:pPr>
      <w:pStyle w:val="Kopfzeile1"/>
      <w:tabs>
        <w:tab w:val="right" w:pos="4253"/>
      </w:tabs>
      <w:ind w:left="-709"/>
      <w:rPr>
        <w:rFonts w:ascii="Times New Roman" w:hAnsi="Times New Roman"/>
        <w:b w:val="0"/>
        <w:sz w:val="20"/>
        <w:lang w:val="en-GB"/>
      </w:rPr>
    </w:pPr>
    <w:r w:rsidRPr="00C77075">
      <w:rPr>
        <w:rFonts w:ascii="Times New Roman" w:hAnsi="Times New Roman"/>
        <w:b w:val="0"/>
        <w:sz w:val="20"/>
        <w:lang w:val="en-GB"/>
      </w:rPr>
      <w:t xml:space="preserve">This form </w:t>
    </w:r>
    <w:r w:rsidR="0046573D">
      <w:rPr>
        <w:rFonts w:ascii="Times New Roman" w:hAnsi="Times New Roman"/>
        <w:b w:val="0"/>
        <w:sz w:val="20"/>
        <w:lang w:val="en-GB"/>
      </w:rPr>
      <w:t>has to</w:t>
    </w:r>
    <w:r w:rsidRPr="00C77075">
      <w:rPr>
        <w:rFonts w:ascii="Times New Roman" w:hAnsi="Times New Roman"/>
        <w:b w:val="0"/>
        <w:sz w:val="20"/>
        <w:lang w:val="en-GB"/>
      </w:rPr>
      <w:t xml:space="preserve"> be completed in its entirety electronically</w:t>
    </w:r>
    <w:r w:rsidRPr="00813A17">
      <w:rPr>
        <w:rFonts w:ascii="Times New Roman" w:hAnsi="Times New Roman"/>
        <w:b w:val="0"/>
        <w:sz w:val="20"/>
        <w:lang w:val="en-GB"/>
      </w:rPr>
      <w:t xml:space="preserve"> </w:t>
    </w:r>
    <w:r w:rsidRPr="00813A17">
      <w:rPr>
        <w:rFonts w:ascii="Times New Roman" w:hAnsi="Times New Roman"/>
        <w:b w:val="0"/>
        <w:sz w:val="20"/>
        <w:lang w:val="en-GB"/>
      </w:rPr>
      <w:br/>
      <w:t>and returned by the appropriate deadline to:</w:t>
    </w:r>
    <w:r w:rsidR="00D2152F">
      <w:rPr>
        <w:rFonts w:ascii="Times New Roman" w:hAnsi="Times New Roman"/>
        <w:b w:val="0"/>
        <w:sz w:val="20"/>
        <w:lang w:val="en-GB"/>
      </w:rPr>
      <w:t xml:space="preserve"> </w:t>
    </w:r>
    <w:r w:rsidR="001F511A">
      <w:rPr>
        <w:rFonts w:ascii="Times New Roman" w:hAnsi="Times New Roman"/>
        <w:sz w:val="20"/>
        <w:lang w:val="en-GB"/>
      </w:rPr>
      <w:t>exchange.business</w:t>
    </w:r>
    <w:r w:rsidRPr="00813A17">
      <w:rPr>
        <w:rFonts w:ascii="Times New Roman" w:hAnsi="Times New Roman"/>
        <w:sz w:val="20"/>
        <w:lang w:val="en-GB"/>
      </w:rPr>
      <w:t>@hslu.ch</w:t>
    </w:r>
  </w:p>
  <w:p w:rsidR="003A5A43" w:rsidRPr="00813A17" w:rsidRDefault="00BA52A9" w:rsidP="00366A27">
    <w:pPr>
      <w:pStyle w:val="Kopfzeile"/>
      <w:rPr>
        <w:lang w:val="en-GB"/>
      </w:rPr>
    </w:pPr>
    <w:r>
      <w:rPr>
        <w:noProof/>
      </w:rPr>
      <w:drawing>
        <wp:anchor distT="0" distB="0" distL="114300" distR="114300" simplePos="0" relativeHeight="251657216" behindDoc="1" locked="1" layoutInCell="1" allowOverlap="1" wp14:anchorId="1CF9B506" wp14:editId="32A2593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800225"/>
          <wp:effectExtent l="0" t="0" r="0" b="0"/>
          <wp:wrapNone/>
          <wp:docPr id="3" name="Oaw.2007080614125898476083.017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614125898476083.0174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80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A5A43" w:rsidRPr="00813A17" w:rsidRDefault="003A5A43">
    <w:pPr>
      <w:pStyle w:val="Kopfzeile"/>
      <w:ind w:left="-709"/>
      <w:rPr>
        <w:lang w:val="en-GB"/>
      </w:rPr>
    </w:pPr>
  </w:p>
  <w:p w:rsidR="003A5A43" w:rsidRPr="00813A17" w:rsidRDefault="003A5A43" w:rsidP="00813A17">
    <w:pPr>
      <w:pStyle w:val="Kopfzeile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Pr="00E65709" w:rsidRDefault="003A5A43">
    <w:pPr>
      <w:pStyle w:val="Kopfzeile"/>
      <w:spacing w:before="0"/>
      <w:jc w:val="right"/>
      <w:rPr>
        <w:sz w:val="20"/>
        <w:lang w:val="de-CH"/>
      </w:rPr>
    </w:pPr>
    <w:r w:rsidRPr="00E65709">
      <w:rPr>
        <w:sz w:val="20"/>
        <w:lang w:val="de-CH"/>
      </w:rPr>
      <w:t xml:space="preserve">Page </w:t>
    </w:r>
    <w:r w:rsidRPr="00E65709">
      <w:rPr>
        <w:rStyle w:val="Seitenzahl"/>
        <w:rFonts w:ascii="Times New Roman" w:hAnsi="Times New Roman"/>
      </w:rPr>
      <w:fldChar w:fldCharType="begin"/>
    </w:r>
    <w:r w:rsidRPr="00E65709">
      <w:rPr>
        <w:rStyle w:val="Seitenzahl"/>
        <w:rFonts w:ascii="Times New Roman" w:hAnsi="Times New Roman"/>
      </w:rPr>
      <w:instrText xml:space="preserve"> PAGE </w:instrText>
    </w:r>
    <w:r w:rsidRPr="00E65709">
      <w:rPr>
        <w:rStyle w:val="Seitenzahl"/>
        <w:rFonts w:ascii="Times New Roman" w:hAnsi="Times New Roman"/>
      </w:rPr>
      <w:fldChar w:fldCharType="separate"/>
    </w:r>
    <w:r w:rsidR="00665DC4">
      <w:rPr>
        <w:rStyle w:val="Seitenzahl"/>
        <w:rFonts w:ascii="Times New Roman" w:hAnsi="Times New Roman"/>
        <w:noProof/>
      </w:rPr>
      <w:t>2</w:t>
    </w:r>
    <w:r w:rsidRPr="00E65709">
      <w:rPr>
        <w:rStyle w:val="Seitenzahl"/>
        <w:rFonts w:ascii="Times New Roman" w:hAnsi="Times New Roman"/>
      </w:rPr>
      <w:fldChar w:fldCharType="end"/>
    </w:r>
    <w:r w:rsidRPr="00E65709">
      <w:rPr>
        <w:rStyle w:val="Seitenzahl"/>
        <w:rFonts w:ascii="Times New Roman" w:hAnsi="Times New Roman"/>
      </w:rPr>
      <w:t>/</w:t>
    </w:r>
    <w:r w:rsidRPr="00E65709">
      <w:rPr>
        <w:rStyle w:val="Seitenzahl"/>
        <w:rFonts w:ascii="Times New Roman" w:hAnsi="Times New Roman"/>
      </w:rPr>
      <w:fldChar w:fldCharType="begin"/>
    </w:r>
    <w:r w:rsidRPr="00E65709">
      <w:rPr>
        <w:rStyle w:val="Seitenzahl"/>
        <w:rFonts w:ascii="Times New Roman" w:hAnsi="Times New Roman"/>
      </w:rPr>
      <w:instrText xml:space="preserve"> NUMPAGES </w:instrText>
    </w:r>
    <w:r w:rsidRPr="00E65709">
      <w:rPr>
        <w:rStyle w:val="Seitenzahl"/>
        <w:rFonts w:ascii="Times New Roman" w:hAnsi="Times New Roman"/>
      </w:rPr>
      <w:fldChar w:fldCharType="separate"/>
    </w:r>
    <w:r w:rsidR="00665DC4">
      <w:rPr>
        <w:rStyle w:val="Seitenzahl"/>
        <w:rFonts w:ascii="Times New Roman" w:hAnsi="Times New Roman"/>
        <w:noProof/>
      </w:rPr>
      <w:t>4</w:t>
    </w:r>
    <w:r w:rsidRPr="00E65709">
      <w:rPr>
        <w:rStyle w:val="Seitenzahl"/>
        <w:rFonts w:ascii="Times New Roman" w:hAnsi="Times New Roman"/>
      </w:rPr>
      <w:fldChar w:fldCharType="end"/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5A43" w:rsidRDefault="003A5A43">
    <w:pPr>
      <w:pStyle w:val="Kopfzeile1"/>
      <w:tabs>
        <w:tab w:val="right" w:pos="4253"/>
      </w:tabs>
      <w:ind w:left="-709"/>
      <w:rPr>
        <w:rFonts w:ascii="FHZ-LG-Normal" w:hAnsi="FHZ-LG-Normal"/>
        <w:sz w:val="13"/>
      </w:rPr>
    </w:pPr>
  </w:p>
  <w:p w:rsidR="003A5A43" w:rsidRPr="00B417FE" w:rsidRDefault="00BA52A9" w:rsidP="00366A27">
    <w:pPr>
      <w:pStyle w:val="Kopfzeile"/>
    </w:pPr>
    <w:r>
      <w:rPr>
        <w:noProof/>
      </w:rPr>
      <w:drawing>
        <wp:anchor distT="0" distB="0" distL="114300" distR="114300" simplePos="0" relativeHeight="251656192" behindDoc="1" locked="1" layoutInCell="1" allowOverlap="1" wp14:anchorId="234025D1" wp14:editId="6EF778C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310" cy="1800225"/>
          <wp:effectExtent l="0" t="0" r="0" b="0"/>
          <wp:wrapNone/>
          <wp:docPr id="2" name="Oaw.2007080614125898476083.0174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aw.2007080614125898476083.0174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80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A5A43" w:rsidRDefault="003A5A43">
    <w:pPr>
      <w:pStyle w:val="Kopfzeile"/>
      <w:ind w:left="-709"/>
    </w:pPr>
  </w:p>
  <w:p w:rsidR="003A5A43" w:rsidRDefault="003A5A43">
    <w:pPr>
      <w:pStyle w:val="Kopfzeile"/>
      <w:ind w:left="-709"/>
    </w:pPr>
  </w:p>
  <w:p w:rsidR="003A5A43" w:rsidRDefault="003A5A43">
    <w:pPr>
      <w:pStyle w:val="Kopfzeile"/>
      <w:ind w:left="-70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berschrift1"/>
      <w:lvlText w:val="%1."/>
      <w:legacy w:legacy="1" w:legacySpace="144" w:legacyIndent="0"/>
      <w:lvlJc w:val="left"/>
    </w:lvl>
    <w:lvl w:ilvl="1">
      <w:start w:val="1"/>
      <w:numFmt w:val="decimal"/>
      <w:pStyle w:val="berschrift2"/>
      <w:lvlText w:val="%1.%2."/>
      <w:legacy w:legacy="1" w:legacySpace="144" w:legacyIndent="0"/>
      <w:lvlJc w:val="left"/>
    </w:lvl>
    <w:lvl w:ilvl="2">
      <w:start w:val="1"/>
      <w:numFmt w:val="decimal"/>
      <w:pStyle w:val="berschrift3"/>
      <w:lvlText w:val="%1.%2.%3."/>
      <w:legacy w:legacy="1" w:legacySpace="144" w:legacyIndent="0"/>
      <w:lvlJc w:val="left"/>
    </w:lvl>
    <w:lvl w:ilvl="3">
      <w:start w:val="1"/>
      <w:numFmt w:val="decimal"/>
      <w:pStyle w:val="berschrift4"/>
      <w:lvlText w:val="%1.%2.%3..%4"/>
      <w:legacy w:legacy="1" w:legacySpace="144" w:legacyIndent="0"/>
      <w:lvlJc w:val="left"/>
    </w:lvl>
    <w:lvl w:ilvl="4">
      <w:start w:val="1"/>
      <w:numFmt w:val="decimal"/>
      <w:pStyle w:val="berschrift5"/>
      <w:lvlText w:val="%1.%2.%3..%4.%5"/>
      <w:legacy w:legacy="1" w:legacySpace="144" w:legacyIndent="0"/>
      <w:lvlJc w:val="left"/>
    </w:lvl>
    <w:lvl w:ilvl="5">
      <w:start w:val="1"/>
      <w:numFmt w:val="decimal"/>
      <w:pStyle w:val="berschrift6"/>
      <w:lvlText w:val="%1.%2.%3..%4.%5.%6"/>
      <w:legacy w:legacy="1" w:legacySpace="144" w:legacyIndent="0"/>
      <w:lvlJc w:val="left"/>
    </w:lvl>
    <w:lvl w:ilvl="6">
      <w:start w:val="1"/>
      <w:numFmt w:val="decimal"/>
      <w:pStyle w:val="berschrift7"/>
      <w:lvlText w:val="%1.%2.%3..%4.%5.%6.%7"/>
      <w:legacy w:legacy="1" w:legacySpace="144" w:legacyIndent="0"/>
      <w:lvlJc w:val="left"/>
    </w:lvl>
    <w:lvl w:ilvl="7">
      <w:start w:val="1"/>
      <w:numFmt w:val="decimal"/>
      <w:pStyle w:val="berschrift8"/>
      <w:lvlText w:val="%1.%2.%3..%4.%5.%6.%7.%8"/>
      <w:legacy w:legacy="1" w:legacySpace="144" w:legacyIndent="0"/>
      <w:lvlJc w:val="left"/>
    </w:lvl>
    <w:lvl w:ilvl="8">
      <w:start w:val="1"/>
      <w:numFmt w:val="decimal"/>
      <w:pStyle w:val="berschrift9"/>
      <w:lvlText w:val="%1.%2.%3..%4.%5.%6.%7.%8.%9"/>
      <w:legacy w:legacy="1" w:legacySpace="144" w:legacyIndent="0"/>
      <w:lvlJc w:val="left"/>
    </w:lvl>
  </w:abstractNum>
  <w:abstractNum w:abstractNumId="1" w15:restartNumberingAfterBreak="0">
    <w:nsid w:val="FFFFFFFE"/>
    <w:multiLevelType w:val="singleLevel"/>
    <w:tmpl w:val="5AD4DF7A"/>
    <w:lvl w:ilvl="0">
      <w:numFmt w:val="decimal"/>
      <w:pStyle w:val="Strichli1"/>
      <w:lvlText w:val="*"/>
      <w:lvlJc w:val="left"/>
    </w:lvl>
  </w:abstractNum>
  <w:abstractNum w:abstractNumId="2" w15:restartNumberingAfterBreak="0">
    <w:nsid w:val="0D8B518C"/>
    <w:multiLevelType w:val="singleLevel"/>
    <w:tmpl w:val="05EC7836"/>
    <w:lvl w:ilvl="0">
      <w:start w:val="1"/>
      <w:numFmt w:val="bullet"/>
      <w:lvlText w:val="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3" w15:restartNumberingAfterBreak="0">
    <w:nsid w:val="189B3293"/>
    <w:multiLevelType w:val="singleLevel"/>
    <w:tmpl w:val="C92C2022"/>
    <w:lvl w:ilvl="0">
      <w:start w:val="1"/>
      <w:numFmt w:val="bullet"/>
      <w:pStyle w:val="Strichli2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sz w:val="16"/>
      </w:rPr>
    </w:lvl>
  </w:abstractNum>
  <w:abstractNum w:abstractNumId="4" w15:restartNumberingAfterBreak="0">
    <w:nsid w:val="1EE32E03"/>
    <w:multiLevelType w:val="singleLevel"/>
    <w:tmpl w:val="985816E4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sz w:val="16"/>
      </w:rPr>
    </w:lvl>
  </w:abstractNum>
  <w:abstractNum w:abstractNumId="5" w15:restartNumberingAfterBreak="0">
    <w:nsid w:val="2B6A420A"/>
    <w:multiLevelType w:val="singleLevel"/>
    <w:tmpl w:val="23CA51E2"/>
    <w:lvl w:ilvl="0">
      <w:start w:val="1"/>
      <w:numFmt w:val="bullet"/>
      <w:pStyle w:val="Strichli3"/>
      <w:lvlText w:val="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abstractNum w:abstractNumId="6" w15:restartNumberingAfterBreak="0">
    <w:nsid w:val="49396346"/>
    <w:multiLevelType w:val="hybridMultilevel"/>
    <w:tmpl w:val="7A48A746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2E25651"/>
    <w:multiLevelType w:val="singleLevel"/>
    <w:tmpl w:val="985816E4"/>
    <w:lvl w:ilvl="0">
      <w:start w:val="1"/>
      <w:numFmt w:val="bullet"/>
      <w:lvlText w:val="–"/>
      <w:lvlJc w:val="left"/>
      <w:pPr>
        <w:tabs>
          <w:tab w:val="num" w:pos="644"/>
        </w:tabs>
        <w:ind w:left="567" w:hanging="283"/>
      </w:pPr>
      <w:rPr>
        <w:rFonts w:ascii="Times New Roman" w:hAnsi="Times New Roman" w:hint="default"/>
        <w:sz w:val="16"/>
      </w:rPr>
    </w:lvl>
  </w:abstractNum>
  <w:abstractNum w:abstractNumId="8" w15:restartNumberingAfterBreak="0">
    <w:nsid w:val="682E09F8"/>
    <w:multiLevelType w:val="singleLevel"/>
    <w:tmpl w:val="3A6CC2EC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435"/>
      </w:pPr>
      <w:rPr>
        <w:rFonts w:hint="default"/>
      </w:rPr>
    </w:lvl>
  </w:abstractNum>
  <w:abstractNum w:abstractNumId="9" w15:restartNumberingAfterBreak="0">
    <w:nsid w:val="71982A40"/>
    <w:multiLevelType w:val="hybridMultilevel"/>
    <w:tmpl w:val="C8805B0C"/>
    <w:lvl w:ilvl="0" w:tplc="276E34E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0E6AA1"/>
    <w:multiLevelType w:val="hybridMultilevel"/>
    <w:tmpl w:val="C5EC6BF6"/>
    <w:lvl w:ilvl="0" w:tplc="9BA0E4B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effect w:val="none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>
      <w:lvl w:ilvl="0">
        <w:start w:val="1"/>
        <w:numFmt w:val="bullet"/>
        <w:pStyle w:val="Strichli1"/>
        <w:lvlText w:val=""/>
        <w:lvlJc w:val="left"/>
        <w:pPr>
          <w:tabs>
            <w:tab w:val="num" w:pos="360"/>
          </w:tabs>
          <w:ind w:left="284" w:hanging="284"/>
        </w:pPr>
        <w:rPr>
          <w:rFonts w:ascii="Symbol" w:hAnsi="Symbol" w:hint="default"/>
          <w:b w:val="0"/>
          <w:i w:val="0"/>
          <w:sz w:val="22"/>
        </w:rPr>
      </w:lvl>
    </w:lvlOverride>
  </w:num>
  <w:num w:numId="3">
    <w:abstractNumId w:val="1"/>
    <w:lvlOverride w:ilvl="0">
      <w:lvl w:ilvl="0">
        <w:start w:val="1"/>
        <w:numFmt w:val="bullet"/>
        <w:pStyle w:val="Strichli1"/>
        <w:lvlText w:val="–"/>
        <w:lvlJc w:val="left"/>
        <w:pPr>
          <w:tabs>
            <w:tab w:val="num" w:pos="644"/>
          </w:tabs>
          <w:ind w:left="567" w:hanging="283"/>
        </w:pPr>
        <w:rPr>
          <w:rFonts w:ascii="Times New Roman" w:hAnsi="Times New Roman" w:hint="default"/>
          <w:sz w:val="16"/>
        </w:rPr>
      </w:lvl>
    </w:lvlOverride>
  </w:num>
  <w:num w:numId="4">
    <w:abstractNumId w:val="2"/>
  </w:num>
  <w:num w:numId="5">
    <w:abstractNumId w:val="4"/>
  </w:num>
  <w:num w:numId="6">
    <w:abstractNumId w:val="7"/>
  </w:num>
  <w:num w:numId="7">
    <w:abstractNumId w:val="1"/>
  </w:num>
  <w:num w:numId="8">
    <w:abstractNumId w:val="1"/>
  </w:num>
  <w:num w:numId="9">
    <w:abstractNumId w:val="1"/>
  </w:num>
  <w:num w:numId="10">
    <w:abstractNumId w:val="5"/>
  </w:num>
  <w:num w:numId="11">
    <w:abstractNumId w:val="5"/>
  </w:num>
  <w:num w:numId="12">
    <w:abstractNumId w:val="3"/>
  </w:num>
  <w:num w:numId="13">
    <w:abstractNumId w:val="8"/>
  </w:num>
  <w:num w:numId="14">
    <w:abstractNumId w:val="6"/>
  </w:num>
  <w:num w:numId="15">
    <w:abstractNumId w:val="10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ctiveWritingStyle w:appName="MSWord" w:lang="de-DE" w:vendorID="9" w:dllVersion="512" w:checkStyle="1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9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C9"/>
    <w:rsid w:val="0003767B"/>
    <w:rsid w:val="00044E1D"/>
    <w:rsid w:val="00047AD9"/>
    <w:rsid w:val="000B477F"/>
    <w:rsid w:val="000D5FB0"/>
    <w:rsid w:val="000D6704"/>
    <w:rsid w:val="000F37DB"/>
    <w:rsid w:val="000F7265"/>
    <w:rsid w:val="0010232C"/>
    <w:rsid w:val="001431A1"/>
    <w:rsid w:val="00166CCF"/>
    <w:rsid w:val="00180C37"/>
    <w:rsid w:val="001846B3"/>
    <w:rsid w:val="001D32B7"/>
    <w:rsid w:val="001F511A"/>
    <w:rsid w:val="001F5BDB"/>
    <w:rsid w:val="002134AC"/>
    <w:rsid w:val="00214AB5"/>
    <w:rsid w:val="00220914"/>
    <w:rsid w:val="002326D7"/>
    <w:rsid w:val="002617E8"/>
    <w:rsid w:val="00282277"/>
    <w:rsid w:val="00283DE1"/>
    <w:rsid w:val="002A2B44"/>
    <w:rsid w:val="002D6384"/>
    <w:rsid w:val="002F04FA"/>
    <w:rsid w:val="00327E55"/>
    <w:rsid w:val="00334D6F"/>
    <w:rsid w:val="00337E5D"/>
    <w:rsid w:val="0034411D"/>
    <w:rsid w:val="003530A1"/>
    <w:rsid w:val="00366A27"/>
    <w:rsid w:val="00372BBD"/>
    <w:rsid w:val="003840D5"/>
    <w:rsid w:val="00397331"/>
    <w:rsid w:val="003A5A43"/>
    <w:rsid w:val="003C747F"/>
    <w:rsid w:val="003D03DB"/>
    <w:rsid w:val="003D712A"/>
    <w:rsid w:val="003E1336"/>
    <w:rsid w:val="003E1A6F"/>
    <w:rsid w:val="003E3301"/>
    <w:rsid w:val="00425FD9"/>
    <w:rsid w:val="00432367"/>
    <w:rsid w:val="00433AE3"/>
    <w:rsid w:val="00450FCA"/>
    <w:rsid w:val="00463569"/>
    <w:rsid w:val="0046573D"/>
    <w:rsid w:val="00474173"/>
    <w:rsid w:val="004A22BC"/>
    <w:rsid w:val="004A32C2"/>
    <w:rsid w:val="004A5801"/>
    <w:rsid w:val="004B3902"/>
    <w:rsid w:val="004C09FE"/>
    <w:rsid w:val="004D2A63"/>
    <w:rsid w:val="004E50B2"/>
    <w:rsid w:val="00535B66"/>
    <w:rsid w:val="005509CA"/>
    <w:rsid w:val="00585AC6"/>
    <w:rsid w:val="005B2891"/>
    <w:rsid w:val="005B42B3"/>
    <w:rsid w:val="005E5D5D"/>
    <w:rsid w:val="005E6A63"/>
    <w:rsid w:val="005F7DE1"/>
    <w:rsid w:val="0060155C"/>
    <w:rsid w:val="0060764A"/>
    <w:rsid w:val="00611187"/>
    <w:rsid w:val="006176E4"/>
    <w:rsid w:val="0062005F"/>
    <w:rsid w:val="00634CE5"/>
    <w:rsid w:val="00650C3C"/>
    <w:rsid w:val="00651ED6"/>
    <w:rsid w:val="00660E33"/>
    <w:rsid w:val="00665A1C"/>
    <w:rsid w:val="00665DC4"/>
    <w:rsid w:val="00681F72"/>
    <w:rsid w:val="00682352"/>
    <w:rsid w:val="006A22B4"/>
    <w:rsid w:val="006A6EAC"/>
    <w:rsid w:val="006F1DF9"/>
    <w:rsid w:val="006F7CC2"/>
    <w:rsid w:val="00707039"/>
    <w:rsid w:val="00710D8A"/>
    <w:rsid w:val="00715468"/>
    <w:rsid w:val="00782F02"/>
    <w:rsid w:val="00787FCD"/>
    <w:rsid w:val="007955BC"/>
    <w:rsid w:val="007B4366"/>
    <w:rsid w:val="007C6C81"/>
    <w:rsid w:val="007D253A"/>
    <w:rsid w:val="007D6A99"/>
    <w:rsid w:val="007F61B9"/>
    <w:rsid w:val="00802930"/>
    <w:rsid w:val="0081013E"/>
    <w:rsid w:val="00813A17"/>
    <w:rsid w:val="00814715"/>
    <w:rsid w:val="00832A07"/>
    <w:rsid w:val="00837106"/>
    <w:rsid w:val="00847407"/>
    <w:rsid w:val="00857B00"/>
    <w:rsid w:val="00876A12"/>
    <w:rsid w:val="008A059F"/>
    <w:rsid w:val="008B4F43"/>
    <w:rsid w:val="008D0B75"/>
    <w:rsid w:val="008F533E"/>
    <w:rsid w:val="008F6B4B"/>
    <w:rsid w:val="00975B0C"/>
    <w:rsid w:val="00977BFF"/>
    <w:rsid w:val="00981D39"/>
    <w:rsid w:val="009D4C9B"/>
    <w:rsid w:val="009E20A8"/>
    <w:rsid w:val="00A06AD0"/>
    <w:rsid w:val="00A26692"/>
    <w:rsid w:val="00A42C60"/>
    <w:rsid w:val="00A43D6F"/>
    <w:rsid w:val="00A50D00"/>
    <w:rsid w:val="00A74E49"/>
    <w:rsid w:val="00A9650D"/>
    <w:rsid w:val="00AB2FF8"/>
    <w:rsid w:val="00B0457D"/>
    <w:rsid w:val="00B23C20"/>
    <w:rsid w:val="00B44AB9"/>
    <w:rsid w:val="00B44E35"/>
    <w:rsid w:val="00B462B2"/>
    <w:rsid w:val="00B52832"/>
    <w:rsid w:val="00B55915"/>
    <w:rsid w:val="00B55C01"/>
    <w:rsid w:val="00B636AE"/>
    <w:rsid w:val="00B63D01"/>
    <w:rsid w:val="00B64ACA"/>
    <w:rsid w:val="00B820BF"/>
    <w:rsid w:val="00BA52A9"/>
    <w:rsid w:val="00BD1C6B"/>
    <w:rsid w:val="00BE5897"/>
    <w:rsid w:val="00BF31B6"/>
    <w:rsid w:val="00BF536D"/>
    <w:rsid w:val="00C2060B"/>
    <w:rsid w:val="00C37176"/>
    <w:rsid w:val="00C4662A"/>
    <w:rsid w:val="00C62DF6"/>
    <w:rsid w:val="00C77075"/>
    <w:rsid w:val="00C80F1E"/>
    <w:rsid w:val="00C82D9F"/>
    <w:rsid w:val="00CB5CC9"/>
    <w:rsid w:val="00CC17A7"/>
    <w:rsid w:val="00CD36C5"/>
    <w:rsid w:val="00CD40A1"/>
    <w:rsid w:val="00CD5E93"/>
    <w:rsid w:val="00D02409"/>
    <w:rsid w:val="00D126F8"/>
    <w:rsid w:val="00D12E1E"/>
    <w:rsid w:val="00D2152F"/>
    <w:rsid w:val="00D24C2F"/>
    <w:rsid w:val="00D32186"/>
    <w:rsid w:val="00D4271C"/>
    <w:rsid w:val="00D45BC9"/>
    <w:rsid w:val="00D60DAC"/>
    <w:rsid w:val="00D626FA"/>
    <w:rsid w:val="00D647AF"/>
    <w:rsid w:val="00D75A22"/>
    <w:rsid w:val="00D86A5D"/>
    <w:rsid w:val="00D96B39"/>
    <w:rsid w:val="00DD4199"/>
    <w:rsid w:val="00DE0AFB"/>
    <w:rsid w:val="00DF27BC"/>
    <w:rsid w:val="00DF3C49"/>
    <w:rsid w:val="00E37A8A"/>
    <w:rsid w:val="00E57994"/>
    <w:rsid w:val="00E62B9E"/>
    <w:rsid w:val="00E65709"/>
    <w:rsid w:val="00E86C14"/>
    <w:rsid w:val="00EA063C"/>
    <w:rsid w:val="00EA54EB"/>
    <w:rsid w:val="00EC1CB8"/>
    <w:rsid w:val="00EC2CE9"/>
    <w:rsid w:val="00EC440B"/>
    <w:rsid w:val="00ED291B"/>
    <w:rsid w:val="00ED4A9B"/>
    <w:rsid w:val="00EE2BEC"/>
    <w:rsid w:val="00F00464"/>
    <w:rsid w:val="00F33554"/>
    <w:rsid w:val="00F437A5"/>
    <w:rsid w:val="00F55247"/>
    <w:rsid w:val="00FA038F"/>
    <w:rsid w:val="00FA1B00"/>
    <w:rsid w:val="00FA5DE6"/>
    <w:rsid w:val="00FA6FF5"/>
    <w:rsid w:val="00FC31F9"/>
    <w:rsid w:val="00FD2471"/>
    <w:rsid w:val="00FE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02499AF-3D45-4F50-8866-4A39ABFC8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spacing w:before="100"/>
    </w:pPr>
    <w:rPr>
      <w:sz w:val="22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spacing w:before="48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spacing w:before="240"/>
      <w:outlineLvl w:val="2"/>
    </w:p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spacing w:before="160"/>
      <w:outlineLvl w:val="3"/>
    </w:pPr>
  </w:style>
  <w:style w:type="paragraph" w:styleId="berschrift5">
    <w:name w:val="heading 5"/>
    <w:basedOn w:val="Standard"/>
    <w:next w:val="Standard"/>
    <w:qFormat/>
    <w:pPr>
      <w:numPr>
        <w:ilvl w:val="4"/>
        <w:numId w:val="1"/>
      </w:numPr>
      <w:spacing w:before="240" w:after="60"/>
      <w:outlineLvl w:val="4"/>
    </w:pPr>
  </w:style>
  <w:style w:type="paragraph" w:styleId="berschrift6">
    <w:name w:val="heading 6"/>
    <w:basedOn w:val="Standard"/>
    <w:next w:val="Standard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berschrift7">
    <w:name w:val="heading 7"/>
    <w:basedOn w:val="Standard"/>
    <w:next w:val="Standard"/>
    <w:qFormat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berschrift8">
    <w:name w:val="heading 8"/>
    <w:basedOn w:val="Standard"/>
    <w:next w:val="Standard"/>
    <w:qFormat/>
    <w:pPr>
      <w:numPr>
        <w:ilvl w:val="7"/>
        <w:numId w:val="1"/>
      </w:numPr>
      <w:spacing w:before="240" w:after="60"/>
      <w:outlineLvl w:val="7"/>
    </w:pPr>
    <w:rPr>
      <w:i/>
      <w:sz w:val="20"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customStyle="1" w:styleId="Haupttitel">
    <w:name w:val="Haupttitel"/>
    <w:basedOn w:val="Standard"/>
    <w:next w:val="Standard"/>
    <w:pPr>
      <w:spacing w:before="0" w:after="120"/>
    </w:pPr>
    <w:rPr>
      <w:b/>
      <w:sz w:val="36"/>
    </w:rPr>
  </w:style>
  <w:style w:type="paragraph" w:customStyle="1" w:styleId="Strichli1">
    <w:name w:val="Strichli 1"/>
    <w:basedOn w:val="Standard"/>
    <w:pPr>
      <w:numPr>
        <w:numId w:val="2"/>
      </w:numPr>
      <w:tabs>
        <w:tab w:val="clear" w:pos="360"/>
        <w:tab w:val="left" w:pos="284"/>
      </w:tabs>
      <w:spacing w:before="80"/>
    </w:pPr>
  </w:style>
  <w:style w:type="paragraph" w:customStyle="1" w:styleId="Strichli2">
    <w:name w:val="Strichli 2"/>
    <w:basedOn w:val="Standard"/>
    <w:pPr>
      <w:numPr>
        <w:numId w:val="12"/>
      </w:numPr>
      <w:tabs>
        <w:tab w:val="left" w:pos="284"/>
        <w:tab w:val="left" w:pos="567"/>
      </w:tabs>
      <w:spacing w:before="40"/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rPr>
      <w:rFonts w:ascii="Univers 55" w:hAnsi="Univers 55"/>
      <w:dstrike w:val="0"/>
      <w:color w:val="auto"/>
      <w:sz w:val="20"/>
      <w:u w:val="none"/>
      <w:vertAlign w:val="baseline"/>
    </w:rPr>
  </w:style>
  <w:style w:type="paragraph" w:customStyle="1" w:styleId="Formatvorlage1">
    <w:name w:val="Formatvorlage1"/>
    <w:basedOn w:val="Strichli2"/>
  </w:style>
  <w:style w:type="paragraph" w:customStyle="1" w:styleId="Strichli3">
    <w:name w:val="Strichli 3"/>
    <w:basedOn w:val="Standard"/>
    <w:pPr>
      <w:numPr>
        <w:numId w:val="11"/>
      </w:numPr>
      <w:tabs>
        <w:tab w:val="left" w:pos="284"/>
        <w:tab w:val="left" w:pos="567"/>
      </w:tabs>
      <w:spacing w:before="40"/>
    </w:pPr>
  </w:style>
  <w:style w:type="paragraph" w:customStyle="1" w:styleId="Kopfzeile2">
    <w:name w:val="Kopfzeile2"/>
    <w:basedOn w:val="Standard"/>
    <w:pPr>
      <w:tabs>
        <w:tab w:val="right" w:pos="1701"/>
      </w:tabs>
      <w:spacing w:before="80" w:line="240" w:lineRule="exact"/>
      <w:ind w:left="68"/>
    </w:pPr>
    <w:rPr>
      <w:rFonts w:ascii="Univers ExtraBlack" w:hAnsi="Univers ExtraBlack"/>
      <w:b/>
      <w:sz w:val="24"/>
      <w:lang w:val="de-CH"/>
    </w:rPr>
  </w:style>
  <w:style w:type="paragraph" w:customStyle="1" w:styleId="Kopfzeile1">
    <w:name w:val="Kopfzeile1"/>
    <w:basedOn w:val="Standard"/>
    <w:next w:val="Kopfzeile2"/>
    <w:pPr>
      <w:tabs>
        <w:tab w:val="right" w:pos="8505"/>
      </w:tabs>
      <w:spacing w:before="0"/>
      <w:ind w:left="68"/>
    </w:pPr>
    <w:rPr>
      <w:rFonts w:ascii="Univers ExtraBlack" w:hAnsi="Univers ExtraBlack"/>
      <w:b/>
      <w:sz w:val="28"/>
      <w:lang w:val="de-CH"/>
    </w:rPr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styleId="Titel">
    <w:name w:val="Title"/>
    <w:basedOn w:val="Standard"/>
    <w:qFormat/>
    <w:pPr>
      <w:spacing w:before="0"/>
      <w:jc w:val="center"/>
    </w:pPr>
    <w:rPr>
      <w:rFonts w:ascii="Arial" w:hAnsi="Arial"/>
      <w:color w:val="000000"/>
      <w:sz w:val="28"/>
      <w:lang w:val="en-GB"/>
    </w:rPr>
  </w:style>
  <w:style w:type="paragraph" w:styleId="Untertitel">
    <w:name w:val="Subtitle"/>
    <w:basedOn w:val="Standard"/>
    <w:qFormat/>
    <w:pPr>
      <w:spacing w:before="240"/>
      <w:jc w:val="center"/>
    </w:pPr>
    <w:rPr>
      <w:b/>
      <w:sz w:val="28"/>
      <w:lang w:val="en-GB"/>
    </w:rPr>
  </w:style>
  <w:style w:type="paragraph" w:customStyle="1" w:styleId="Enclosures">
    <w:name w:val="Enclosures"/>
    <w:basedOn w:val="Standard"/>
    <w:rsid w:val="00634CE5"/>
    <w:pPr>
      <w:adjustRightInd w:val="0"/>
      <w:snapToGrid w:val="0"/>
      <w:spacing w:before="0" w:line="255" w:lineRule="atLeast"/>
    </w:pPr>
    <w:rPr>
      <w:spacing w:val="4"/>
      <w:sz w:val="21"/>
      <w:szCs w:val="24"/>
      <w:lang w:val="de-CH" w:eastAsia="de-CH"/>
    </w:rPr>
  </w:style>
  <w:style w:type="paragraph" w:styleId="Sprechblasentext">
    <w:name w:val="Balloon Text"/>
    <w:basedOn w:val="Standard"/>
    <w:link w:val="SprechblasentextZchn"/>
    <w:rsid w:val="00D86A5D"/>
    <w:pPr>
      <w:spacing w:before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D86A5D"/>
    <w:rPr>
      <w:rFonts w:ascii="Tahoma" w:hAnsi="Tahoma" w:cs="Tahoma"/>
      <w:sz w:val="16"/>
      <w:szCs w:val="16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1F511A"/>
    <w:rPr>
      <w:color w:val="808080"/>
    </w:rPr>
  </w:style>
  <w:style w:type="paragraph" w:styleId="Listenabsatz">
    <w:name w:val="List Paragraph"/>
    <w:basedOn w:val="Standard"/>
    <w:uiPriority w:val="34"/>
    <w:qFormat/>
    <w:rsid w:val="00617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2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8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exchange.business@hslu.ch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Vorlagen\HSW%20K&#214;PFLI%20KLEIN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2DF6D3868CF45FFB0F1B0393423AFE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639E5F-6D60-44DB-A307-23832F99478C}"/>
      </w:docPartPr>
      <w:docPartBody>
        <w:p w:rsidR="006016A1" w:rsidRDefault="00C45BB1" w:rsidP="00C45BB1">
          <w:pPr>
            <w:pStyle w:val="B2DF6D3868CF45FFB0F1B0393423AFEC3"/>
          </w:pPr>
          <w:r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  <w:docPart>
      <w:docPartPr>
        <w:name w:val="F29AB2D14A2C4B65BA880F39542566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DF2C4E-2BBE-4C44-8A37-E407FD0C9979}"/>
      </w:docPartPr>
      <w:docPartBody>
        <w:p w:rsidR="00C45BB1" w:rsidRDefault="00C45BB1" w:rsidP="00C45BB1">
          <w:pPr>
            <w:pStyle w:val="F29AB2D14A2C4B65BA880F39542566681"/>
          </w:pPr>
          <w:r w:rsidRPr="00B44E35">
            <w:rPr>
              <w:rStyle w:val="Platzhaltertext"/>
              <w:szCs w:val="22"/>
              <w:shd w:val="clear" w:color="auto" w:fill="D9D9D9" w:themeFill="background1" w:themeFillShade="D9"/>
              <w:lang w:val="en-GB"/>
            </w:rPr>
            <w:t>Please select</w:t>
          </w:r>
        </w:p>
      </w:docPartBody>
    </w:docPart>
    <w:docPart>
      <w:docPartPr>
        <w:name w:val="2C7EAE6A04494502B676B5589EB96D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312F056-5B6F-4E5E-8F05-22ABFBF1ECD0}"/>
      </w:docPartPr>
      <w:docPartBody>
        <w:p w:rsidR="00C45BB1" w:rsidRDefault="00C45BB1" w:rsidP="00C45BB1">
          <w:pPr>
            <w:pStyle w:val="2C7EAE6A04494502B676B5589EB96D401"/>
          </w:pPr>
          <w:r w:rsidRPr="00B44E35"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  <w:docPart>
      <w:docPartPr>
        <w:name w:val="33E1CDCFA9C94F93BB317309F7778D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E6645E-B983-4A2A-A4F8-68D05A935976}"/>
      </w:docPartPr>
      <w:docPartBody>
        <w:p w:rsidR="00C45BB1" w:rsidRDefault="00C45BB1" w:rsidP="00C45BB1">
          <w:pPr>
            <w:pStyle w:val="33E1CDCFA9C94F93BB317309F7778DFA1"/>
          </w:pPr>
          <w:r w:rsidRPr="00B44E35"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  <w:docPart>
      <w:docPartPr>
        <w:name w:val="28E06099FD3B47AB92621990996AF9F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4B1B905-DD79-454D-A2C1-573A901E7693}"/>
      </w:docPartPr>
      <w:docPartBody>
        <w:p w:rsidR="00C45BB1" w:rsidRDefault="00C45BB1" w:rsidP="00C45BB1">
          <w:pPr>
            <w:pStyle w:val="28E06099FD3B47AB92621990996AF9F71"/>
          </w:pPr>
          <w:r w:rsidRPr="00B44E35"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  <w:docPart>
      <w:docPartPr>
        <w:name w:val="2B90D769931C408785F6EFA1894F9F1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1A636CB-8C79-45FE-9D78-987C6937FCB3}"/>
      </w:docPartPr>
      <w:docPartBody>
        <w:p w:rsidR="00C45BB1" w:rsidRDefault="00C45BB1" w:rsidP="00C45BB1">
          <w:pPr>
            <w:pStyle w:val="2B90D769931C408785F6EFA1894F9F111"/>
          </w:pPr>
          <w:r w:rsidRPr="00B44E35"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  <w:docPart>
      <w:docPartPr>
        <w:name w:val="885198A2D2864010AB6660F46407A4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CE66B3-3A4D-4DC4-AC8D-8CAA339C132E}"/>
      </w:docPartPr>
      <w:docPartBody>
        <w:p w:rsidR="00C45BB1" w:rsidRDefault="00C45BB1" w:rsidP="00C45BB1">
          <w:pPr>
            <w:pStyle w:val="885198A2D2864010AB6660F46407A4B01"/>
          </w:pPr>
          <w:r w:rsidRPr="00ED291B">
            <w:rPr>
              <w:noProof/>
              <w:szCs w:val="22"/>
              <w:highlight w:val="lightGray"/>
              <w:lang w:val="en-GB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Univers ExtraBlack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HZ-LG-Normal">
    <w:altName w:val="Franklin Gothic Medium Cond"/>
    <w:charset w:val="00"/>
    <w:family w:val="auto"/>
    <w:pitch w:val="variable"/>
    <w:sig w:usb0="00000003" w:usb1="0000085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1AE2"/>
    <w:rsid w:val="006016A1"/>
    <w:rsid w:val="0078659C"/>
    <w:rsid w:val="00C45BB1"/>
    <w:rsid w:val="00F7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2DF6D3868CF45FFB0F1B0393423AFEC">
    <w:name w:val="B2DF6D3868CF45FFB0F1B0393423AFEC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C45BB1"/>
    <w:rPr>
      <w:color w:val="808080"/>
    </w:rPr>
  </w:style>
  <w:style w:type="paragraph" w:customStyle="1" w:styleId="738704744ECA46258C8FB84F64A8E3AA">
    <w:name w:val="738704744ECA46258C8FB84F64A8E3AA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A38F9B3DE0374820A8857DB3ECD49216">
    <w:name w:val="A38F9B3DE0374820A8857DB3ECD49216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FB588C85EA03457C9449EDFC6E61F0BD">
    <w:name w:val="FB588C85EA03457C9449EDFC6E61F0BD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076DFA00F8EF4C65A4A25BFD30751C5D">
    <w:name w:val="076DFA00F8EF4C65A4A25BFD30751C5D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8C35B3CF007A4D95A56248569A2E9694">
    <w:name w:val="8C35B3CF007A4D95A56248569A2E9694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77F1A76D21614123B3078D9362E93033">
    <w:name w:val="77F1A76D21614123B3078D9362E93033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B2DF6D3868CF45FFB0F1B0393423AFEC1">
    <w:name w:val="B2DF6D3868CF45FFB0F1B0393423AFEC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738704744ECA46258C8FB84F64A8E3AA1">
    <w:name w:val="738704744ECA46258C8FB84F64A8E3AA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A38F9B3DE0374820A8857DB3ECD492161">
    <w:name w:val="A38F9B3DE0374820A8857DB3ECD49216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FB588C85EA03457C9449EDFC6E61F0BD1">
    <w:name w:val="FB588C85EA03457C9449EDFC6E61F0BD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076DFA00F8EF4C65A4A25BFD30751C5D1">
    <w:name w:val="076DFA00F8EF4C65A4A25BFD30751C5D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8C35B3CF007A4D95A56248569A2E96941">
    <w:name w:val="8C35B3CF007A4D95A56248569A2E9694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77F1A76D21614123B3078D9362E930331">
    <w:name w:val="77F1A76D21614123B3078D9362E930331"/>
    <w:rsid w:val="00F71AE2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B2DF6D3868CF45FFB0F1B0393423AFEC2">
    <w:name w:val="B2DF6D3868CF45FFB0F1B0393423AFEC2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F29AB2D14A2C4B65BA880F3954256668">
    <w:name w:val="F29AB2D14A2C4B65BA880F3954256668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C7EAE6A04494502B676B5589EB96D40">
    <w:name w:val="2C7EAE6A04494502B676B5589EB96D40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33E1CDCFA9C94F93BB317309F7778DFA">
    <w:name w:val="33E1CDCFA9C94F93BB317309F7778DFA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8E06099FD3B47AB92621990996AF9F7">
    <w:name w:val="28E06099FD3B47AB92621990996AF9F7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B90D769931C408785F6EFA1894F9F11">
    <w:name w:val="2B90D769931C408785F6EFA1894F9F11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885198A2D2864010AB6660F46407A4B0">
    <w:name w:val="885198A2D2864010AB6660F46407A4B0"/>
    <w:rsid w:val="006016A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B2DF6D3868CF45FFB0F1B0393423AFEC3">
    <w:name w:val="B2DF6D3868CF45FFB0F1B0393423AFEC3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F29AB2D14A2C4B65BA880F39542566681">
    <w:name w:val="F29AB2D14A2C4B65BA880F3954256668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C7EAE6A04494502B676B5589EB96D401">
    <w:name w:val="2C7EAE6A04494502B676B5589EB96D40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33E1CDCFA9C94F93BB317309F7778DFA1">
    <w:name w:val="33E1CDCFA9C94F93BB317309F7778DFA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8E06099FD3B47AB92621990996AF9F71">
    <w:name w:val="28E06099FD3B47AB92621990996AF9F7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2B90D769931C408785F6EFA1894F9F111">
    <w:name w:val="2B90D769931C408785F6EFA1894F9F11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  <w:style w:type="paragraph" w:customStyle="1" w:styleId="885198A2D2864010AB6660F46407A4B01">
    <w:name w:val="885198A2D2864010AB6660F46407A4B01"/>
    <w:rsid w:val="00C45BB1"/>
    <w:pPr>
      <w:spacing w:before="100" w:after="0" w:line="240" w:lineRule="auto"/>
    </w:pPr>
    <w:rPr>
      <w:rFonts w:ascii="Times New Roman" w:eastAsia="Times New Roman" w:hAnsi="Times New Roman" w:cs="Times New Roman"/>
      <w:szCs w:val="20"/>
      <w:lang w:val="de-DE" w:eastAsia="de-D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209FF-63B5-4D91-9852-6F98E018E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HSW KÖPFLI KLEIN</Template>
  <TotalTime>0</TotalTime>
  <Pages>3</Pages>
  <Words>620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Exchange Applic Form</vt:lpstr>
    </vt:vector>
  </TitlesOfParts>
  <Company>HSLU W</Company>
  <LinksUpToDate>false</LinksUpToDate>
  <CharactersWithSpaces>4519</CharactersWithSpaces>
  <SharedDoc>false</SharedDoc>
  <HLinks>
    <vt:vector size="18" baseType="variant">
      <vt:variant>
        <vt:i4>5898298</vt:i4>
      </vt:variant>
      <vt:variant>
        <vt:i4>54</vt:i4>
      </vt:variant>
      <vt:variant>
        <vt:i4>0</vt:i4>
      </vt:variant>
      <vt:variant>
        <vt:i4>5</vt:i4>
      </vt:variant>
      <vt:variant>
        <vt:lpwstr>mailto:international.wirtschaft@hslu.ch</vt:lpwstr>
      </vt:variant>
      <vt:variant>
        <vt:lpwstr/>
      </vt:variant>
      <vt:variant>
        <vt:i4>5898298</vt:i4>
      </vt:variant>
      <vt:variant>
        <vt:i4>51</vt:i4>
      </vt:variant>
      <vt:variant>
        <vt:i4>0</vt:i4>
      </vt:variant>
      <vt:variant>
        <vt:i4>5</vt:i4>
      </vt:variant>
      <vt:variant>
        <vt:lpwstr>mailto:international.wirtschaft@hslu.ch</vt:lpwstr>
      </vt:variant>
      <vt:variant>
        <vt:lpwstr/>
      </vt:variant>
      <vt:variant>
        <vt:i4>5898298</vt:i4>
      </vt:variant>
      <vt:variant>
        <vt:i4>48</vt:i4>
      </vt:variant>
      <vt:variant>
        <vt:i4>0</vt:i4>
      </vt:variant>
      <vt:variant>
        <vt:i4>5</vt:i4>
      </vt:variant>
      <vt:variant>
        <vt:lpwstr>mailto:international.wirtschaft@hslu.ch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Exchange Applic Form</dc:title>
  <dc:creator>Jillaine Farrar</dc:creator>
  <cp:lastModifiedBy>lisanagel@t-online.de</cp:lastModifiedBy>
  <cp:revision>2</cp:revision>
  <cp:lastPrinted>2015-07-20T08:59:00Z</cp:lastPrinted>
  <dcterms:created xsi:type="dcterms:W3CDTF">2018-04-10T15:03:00Z</dcterms:created>
  <dcterms:modified xsi:type="dcterms:W3CDTF">2018-04-10T15:03:00Z</dcterms:modified>
</cp:coreProperties>
</file>